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CA03FF" w:rsidRPr="00CA03FF" w14:paraId="2A59249A" w14:textId="77777777" w:rsidTr="00CA03FF">
        <w:trPr>
          <w:trHeight w:val="600"/>
        </w:trPr>
        <w:tc>
          <w:tcPr>
            <w:tcW w:w="9576" w:type="dxa"/>
            <w:gridSpan w:val="7"/>
          </w:tcPr>
          <w:p w14:paraId="2BC7C83A" w14:textId="77777777" w:rsidR="00CA03FF" w:rsidRPr="00CA03FF" w:rsidRDefault="00CA03FF" w:rsidP="00CA03FF">
            <w:pPr>
              <w:jc w:val="center"/>
              <w:rPr>
                <w:sz w:val="48"/>
              </w:rPr>
            </w:pPr>
            <w:r>
              <w:rPr>
                <w:sz w:val="48"/>
              </w:rPr>
              <w:t>March 2022</w:t>
            </w:r>
          </w:p>
        </w:tc>
      </w:tr>
      <w:tr w:rsidR="00CA03FF" w14:paraId="0FC9ED94" w14:textId="77777777" w:rsidTr="00CA03FF">
        <w:tc>
          <w:tcPr>
            <w:tcW w:w="1368" w:type="dxa"/>
          </w:tcPr>
          <w:p w14:paraId="38DDDF05" w14:textId="77777777" w:rsidR="00CA03FF" w:rsidRDefault="00CA03FF" w:rsidP="00CA03FF">
            <w:pPr>
              <w:jc w:val="center"/>
            </w:pPr>
            <w:r>
              <w:t>Monday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2C189B3" w14:textId="77777777" w:rsidR="00CA03FF" w:rsidRDefault="00CA03FF" w:rsidP="00CA03FF">
            <w:pPr>
              <w:jc w:val="center"/>
            </w:pPr>
            <w:r>
              <w:t>Tuesday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5CC6B6C" w14:textId="77777777" w:rsidR="00CA03FF" w:rsidRDefault="00CA03FF" w:rsidP="00CA03FF">
            <w:pPr>
              <w:jc w:val="center"/>
            </w:pPr>
            <w:r>
              <w:t>Wednesday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E41EE71" w14:textId="77777777" w:rsidR="00CA03FF" w:rsidRDefault="00CA03FF" w:rsidP="00CA03FF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2654795" w14:textId="77777777" w:rsidR="00CA03FF" w:rsidRDefault="00CA03FF" w:rsidP="00CA03FF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277F380" w14:textId="77777777" w:rsidR="00CA03FF" w:rsidRDefault="00CA03FF" w:rsidP="00CA03FF">
            <w:pPr>
              <w:jc w:val="center"/>
            </w:pPr>
            <w:r>
              <w:t>Saturday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EC53D35" w14:textId="77777777" w:rsidR="00CA03FF" w:rsidRDefault="00CA03FF" w:rsidP="00CA03FF">
            <w:pPr>
              <w:jc w:val="center"/>
            </w:pPr>
            <w:r>
              <w:t>Sunday</w:t>
            </w:r>
          </w:p>
        </w:tc>
      </w:tr>
      <w:tr w:rsidR="00CA03FF" w14:paraId="4568467A" w14:textId="77777777" w:rsidTr="00CA03FF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50ABF9A4" w14:textId="77777777" w:rsidR="00CA03FF" w:rsidRDefault="00CA03FF" w:rsidP="00BB4F60"/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094EF3A" w14:textId="77777777" w:rsidR="00CA03FF" w:rsidRDefault="00CA03FF" w:rsidP="00CA03FF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CAA7E6E" w14:textId="77777777" w:rsidR="00CA03FF" w:rsidRDefault="00CA03FF" w:rsidP="00CA03FF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3C10D43" w14:textId="77777777" w:rsidR="00CA03FF" w:rsidRDefault="00CA03FF" w:rsidP="00CA03FF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026B23C" w14:textId="77777777" w:rsidR="00CA03FF" w:rsidRDefault="00CA03FF" w:rsidP="00CA03FF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7907B0B" w14:textId="77777777" w:rsidR="00CA03FF" w:rsidRDefault="00CA03FF" w:rsidP="00CA03FF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CCD2744" w14:textId="77777777" w:rsidR="00CA03FF" w:rsidRDefault="00CA03FF" w:rsidP="00CA03FF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</w:tr>
      <w:tr w:rsidR="00CA03FF" w14:paraId="76179726" w14:textId="77777777" w:rsidTr="00CA03FF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C6489F1" w14:textId="77777777" w:rsidR="00CA03FF" w:rsidRDefault="00CA03FF" w:rsidP="00CA03FF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80CB14D" w14:textId="77777777" w:rsidR="00CA03FF" w:rsidRDefault="00CA03FF" w:rsidP="00CA03FF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9FAAD24" w14:textId="77777777" w:rsidR="00CA03FF" w:rsidRDefault="00CA03FF" w:rsidP="00CA03FF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0D11393" w14:textId="77777777" w:rsidR="00CA03FF" w:rsidRDefault="00CA03FF" w:rsidP="00CA03FF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FE8AB8B" w14:textId="77777777" w:rsidR="00CA03FF" w:rsidRDefault="00CA03FF" w:rsidP="00CA03FF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C09D5BA" w14:textId="77777777" w:rsidR="00CA03FF" w:rsidRDefault="00CA03FF" w:rsidP="00CA03FF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0591F6F" w14:textId="77777777" w:rsidR="00CA03FF" w:rsidRDefault="00CA03FF" w:rsidP="00CA03FF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</w:tr>
      <w:tr w:rsidR="00CA03FF" w14:paraId="4F821D3C" w14:textId="77777777" w:rsidTr="00CA03FF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20E84FF" w14:textId="77777777" w:rsidR="00CA03FF" w:rsidRDefault="00CA03FF" w:rsidP="00CA03FF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210D3A0" w14:textId="77777777" w:rsidR="00CA03FF" w:rsidRDefault="00CA03FF" w:rsidP="00CA03FF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A936250" w14:textId="77777777" w:rsidR="00CA03FF" w:rsidRDefault="00CA03FF" w:rsidP="00CA03FF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32F88F2" w14:textId="77777777" w:rsidR="00CA03FF" w:rsidRDefault="00CA03FF" w:rsidP="00CA03FF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1A5A812" w14:textId="77777777" w:rsidR="00CA03FF" w:rsidRDefault="00CA03FF" w:rsidP="00CA03FF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B2D938E" w14:textId="77777777" w:rsidR="00CA03FF" w:rsidRDefault="00CA03FF" w:rsidP="00CA03FF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E828055" w14:textId="77777777" w:rsidR="00CA03FF" w:rsidRDefault="00CA03FF" w:rsidP="00CA03FF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</w:tr>
      <w:tr w:rsidR="00CA03FF" w14:paraId="2E2906F6" w14:textId="77777777" w:rsidTr="00CA03FF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DA87744" w14:textId="77777777" w:rsidR="00CA03FF" w:rsidRDefault="00CA03FF" w:rsidP="00CA03FF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2F437D4" w14:textId="77777777" w:rsidR="00CA03FF" w:rsidRDefault="00CA03FF" w:rsidP="00CA03FF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E0EAED5" w14:textId="77777777" w:rsidR="00CA03FF" w:rsidRDefault="00CA03FF" w:rsidP="00CA03FF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4561406" w14:textId="77777777" w:rsidR="00CA03FF" w:rsidRDefault="00CA03FF" w:rsidP="00CA03FF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454ADA5C" w14:textId="77777777" w:rsidR="00CA03FF" w:rsidRDefault="00CA03FF" w:rsidP="00CA03FF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63A7CD64" w14:textId="77777777" w:rsidR="00CA03FF" w:rsidRDefault="00CA03FF" w:rsidP="00CA03FF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377F6A97" w14:textId="77777777" w:rsidR="00CA03FF" w:rsidRDefault="00CA03FF" w:rsidP="00CA03FF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</w:tr>
      <w:tr w:rsidR="00CA03FF" w14:paraId="7BB3CA60" w14:textId="77777777" w:rsidTr="00CA03FF">
        <w:trPr>
          <w:trHeight w:val="1500"/>
        </w:trPr>
        <w:tc>
          <w:tcPr>
            <w:tcW w:w="1368" w:type="dxa"/>
            <w:shd w:val="clear" w:color="auto" w:fill="auto"/>
          </w:tcPr>
          <w:p w14:paraId="76FCD89D" w14:textId="77777777" w:rsidR="00CA03FF" w:rsidRDefault="00CA03FF" w:rsidP="00CA03FF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5D0F09A7" w14:textId="77777777" w:rsidR="00CA03FF" w:rsidRDefault="00CA03FF" w:rsidP="00CA03FF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24F22702" w14:textId="77777777" w:rsidR="00CA03FF" w:rsidRDefault="00CA03FF" w:rsidP="00CA03FF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78CF3B4F" w14:textId="77777777" w:rsidR="00CA03FF" w:rsidRDefault="00CA03FF" w:rsidP="00CA03FF">
            <w:pPr>
              <w:jc w:val="center"/>
            </w:pPr>
            <w:r>
              <w:t>31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41233FC2" w14:textId="77777777" w:rsidR="00CA03FF" w:rsidRDefault="00CA03FF" w:rsidP="00BB4F60"/>
        </w:tc>
        <w:tc>
          <w:tcPr>
            <w:tcW w:w="1368" w:type="dxa"/>
          </w:tcPr>
          <w:p w14:paraId="0051CB46" w14:textId="77777777" w:rsidR="00CA03FF" w:rsidRDefault="00CA03FF" w:rsidP="00BB4F60"/>
        </w:tc>
        <w:tc>
          <w:tcPr>
            <w:tcW w:w="1368" w:type="dxa"/>
          </w:tcPr>
          <w:p w14:paraId="5CEFEF14" w14:textId="77777777" w:rsidR="00CA03FF" w:rsidRDefault="00CA03FF" w:rsidP="00BB4F60"/>
        </w:tc>
      </w:tr>
      <w:tr w:rsidR="00CA03FF" w14:paraId="222C8125" w14:textId="77777777" w:rsidTr="00CA03FF">
        <w:trPr>
          <w:trHeight w:val="1500"/>
        </w:trPr>
        <w:tc>
          <w:tcPr>
            <w:tcW w:w="1368" w:type="dxa"/>
          </w:tcPr>
          <w:p w14:paraId="3B67B39F" w14:textId="77777777" w:rsidR="00CA03FF" w:rsidRDefault="00CA03FF" w:rsidP="00BB4F60"/>
        </w:tc>
        <w:tc>
          <w:tcPr>
            <w:tcW w:w="1368" w:type="dxa"/>
          </w:tcPr>
          <w:p w14:paraId="1462A039" w14:textId="77777777" w:rsidR="00CA03FF" w:rsidRDefault="00CA03FF" w:rsidP="00BB4F60"/>
        </w:tc>
        <w:tc>
          <w:tcPr>
            <w:tcW w:w="1368" w:type="dxa"/>
          </w:tcPr>
          <w:p w14:paraId="26A96CCC" w14:textId="77777777" w:rsidR="00CA03FF" w:rsidRDefault="00CA03FF" w:rsidP="00BB4F60"/>
        </w:tc>
        <w:tc>
          <w:tcPr>
            <w:tcW w:w="1368" w:type="dxa"/>
          </w:tcPr>
          <w:p w14:paraId="4CBF8987" w14:textId="77777777" w:rsidR="00CA03FF" w:rsidRDefault="00CA03FF" w:rsidP="00BB4F60"/>
        </w:tc>
        <w:tc>
          <w:tcPr>
            <w:tcW w:w="1368" w:type="dxa"/>
          </w:tcPr>
          <w:p w14:paraId="6B0BDB74" w14:textId="77777777" w:rsidR="00CA03FF" w:rsidRDefault="00CA03FF" w:rsidP="00BB4F60"/>
        </w:tc>
        <w:tc>
          <w:tcPr>
            <w:tcW w:w="1368" w:type="dxa"/>
          </w:tcPr>
          <w:p w14:paraId="40EEE20F" w14:textId="77777777" w:rsidR="00CA03FF" w:rsidRDefault="00CA03FF" w:rsidP="00BB4F60"/>
        </w:tc>
        <w:tc>
          <w:tcPr>
            <w:tcW w:w="1368" w:type="dxa"/>
          </w:tcPr>
          <w:p w14:paraId="2763291A" w14:textId="77777777" w:rsidR="00CA03FF" w:rsidRDefault="00CA03FF" w:rsidP="00BB4F60"/>
        </w:tc>
      </w:tr>
    </w:tbl>
    <w:p w14:paraId="206332D9" w14:textId="77777777" w:rsidR="00CA03FF" w:rsidRDefault="00CA03FF" w:rsidP="00BB4F60"/>
    <w:tbl>
      <w:tblPr>
        <w:tblStyle w:val="TableGrid"/>
        <w:tblW w:w="9611" w:type="dxa"/>
        <w:tblInd w:w="-5" w:type="dxa"/>
        <w:tblLook w:val="04A0" w:firstRow="1" w:lastRow="0" w:firstColumn="1" w:lastColumn="0" w:noHBand="0" w:noVBand="1"/>
      </w:tblPr>
      <w:tblGrid>
        <w:gridCol w:w="9611"/>
      </w:tblGrid>
      <w:tr w:rsidR="00282729" w14:paraId="792D8902" w14:textId="77777777" w:rsidTr="004C08C7">
        <w:trPr>
          <w:trHeight w:val="263"/>
        </w:trPr>
        <w:tc>
          <w:tcPr>
            <w:tcW w:w="9611" w:type="dxa"/>
          </w:tcPr>
          <w:p w14:paraId="33024569" w14:textId="77777777" w:rsidR="00282729" w:rsidRDefault="00282729" w:rsidP="004C08C7"/>
        </w:tc>
      </w:tr>
      <w:tr w:rsidR="00282729" w14:paraId="62F3409E" w14:textId="77777777" w:rsidTr="004C08C7">
        <w:trPr>
          <w:trHeight w:val="263"/>
        </w:trPr>
        <w:tc>
          <w:tcPr>
            <w:tcW w:w="9611" w:type="dxa"/>
          </w:tcPr>
          <w:p w14:paraId="62EE16F3" w14:textId="77777777" w:rsidR="00282729" w:rsidRDefault="00282729" w:rsidP="004C08C7"/>
        </w:tc>
      </w:tr>
      <w:tr w:rsidR="00282729" w14:paraId="6B85569D" w14:textId="77777777" w:rsidTr="004C08C7">
        <w:trPr>
          <w:trHeight w:val="263"/>
        </w:trPr>
        <w:tc>
          <w:tcPr>
            <w:tcW w:w="9611" w:type="dxa"/>
          </w:tcPr>
          <w:p w14:paraId="2902CD29" w14:textId="77777777" w:rsidR="00282729" w:rsidRDefault="00282729" w:rsidP="004C08C7"/>
        </w:tc>
      </w:tr>
      <w:tr w:rsidR="00282729" w14:paraId="66B687CF" w14:textId="77777777" w:rsidTr="004C08C7">
        <w:trPr>
          <w:trHeight w:val="263"/>
        </w:trPr>
        <w:tc>
          <w:tcPr>
            <w:tcW w:w="9611" w:type="dxa"/>
          </w:tcPr>
          <w:p w14:paraId="7558B221" w14:textId="77777777" w:rsidR="00282729" w:rsidRDefault="00282729" w:rsidP="004C08C7"/>
        </w:tc>
      </w:tr>
      <w:tr w:rsidR="00282729" w14:paraId="1F46B9F6" w14:textId="77777777" w:rsidTr="004C08C7">
        <w:trPr>
          <w:trHeight w:val="263"/>
        </w:trPr>
        <w:tc>
          <w:tcPr>
            <w:tcW w:w="9611" w:type="dxa"/>
          </w:tcPr>
          <w:p w14:paraId="0384F8BA" w14:textId="77777777" w:rsidR="00282729" w:rsidRDefault="00282729" w:rsidP="004C08C7"/>
        </w:tc>
      </w:tr>
      <w:tr w:rsidR="00282729" w14:paraId="2349058A" w14:textId="77777777" w:rsidTr="004C08C7">
        <w:trPr>
          <w:trHeight w:val="263"/>
        </w:trPr>
        <w:tc>
          <w:tcPr>
            <w:tcW w:w="9611" w:type="dxa"/>
          </w:tcPr>
          <w:p w14:paraId="7758C34B" w14:textId="77777777" w:rsidR="00282729" w:rsidRDefault="00282729" w:rsidP="004C08C7"/>
        </w:tc>
      </w:tr>
      <w:tr w:rsidR="00282729" w14:paraId="465F31ED" w14:textId="77777777" w:rsidTr="004C08C7">
        <w:trPr>
          <w:trHeight w:val="263"/>
        </w:trPr>
        <w:tc>
          <w:tcPr>
            <w:tcW w:w="9611" w:type="dxa"/>
          </w:tcPr>
          <w:p w14:paraId="43664B2F" w14:textId="77777777" w:rsidR="00282729" w:rsidRDefault="00282729" w:rsidP="004C08C7"/>
        </w:tc>
      </w:tr>
    </w:tbl>
    <w:p w14:paraId="18730D9B" w14:textId="77777777" w:rsidR="007268E4" w:rsidRPr="00BB4F60" w:rsidRDefault="007268E4" w:rsidP="00BB4F60"/>
    <w:sectPr w:rsidR="007268E4" w:rsidRPr="00BB4F60" w:rsidSect="00CA03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38084D" w14:textId="77777777" w:rsidR="00461463" w:rsidRDefault="00461463" w:rsidP="005762FE">
      <w:r>
        <w:separator/>
      </w:r>
    </w:p>
  </w:endnote>
  <w:endnote w:type="continuationSeparator" w:id="0">
    <w:p w14:paraId="7399F9F6" w14:textId="77777777" w:rsidR="00461463" w:rsidRDefault="00461463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1A9C37" w14:textId="77777777" w:rsidR="00CA03FF" w:rsidRDefault="00CA03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C7AAF7" w14:textId="77777777" w:rsidR="00CA03FF" w:rsidRPr="00CA03FF" w:rsidRDefault="00CA03FF" w:rsidP="00CA03FF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© EditableCalendar.Com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8CBB80" w14:textId="77777777" w:rsidR="00CA03FF" w:rsidRDefault="00CA03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022AD6" w14:textId="77777777" w:rsidR="00461463" w:rsidRDefault="00461463" w:rsidP="005762FE">
      <w:r>
        <w:separator/>
      </w:r>
    </w:p>
  </w:footnote>
  <w:footnote w:type="continuationSeparator" w:id="0">
    <w:p w14:paraId="5333E880" w14:textId="77777777" w:rsidR="00461463" w:rsidRDefault="00461463" w:rsidP="00576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B61C0F" w14:textId="77777777" w:rsidR="00CA03FF" w:rsidRDefault="00CA03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F892DA" w14:textId="77777777" w:rsidR="00CA03FF" w:rsidRPr="00CA03FF" w:rsidRDefault="00CA03FF" w:rsidP="00CA03FF">
    <w:pPr>
      <w:pStyle w:val="Header"/>
      <w:jc w:val="center"/>
      <w:rPr>
        <w:rFonts w:ascii="Times New Roman" w:hAnsi="Times New Roman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2758B" w14:textId="77777777" w:rsidR="00CA03FF" w:rsidRDefault="00CA03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3FF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82729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61463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A079B3"/>
    <w:rsid w:val="00A17906"/>
    <w:rsid w:val="00A32448"/>
    <w:rsid w:val="00A3360B"/>
    <w:rsid w:val="00A345C0"/>
    <w:rsid w:val="00A35D8F"/>
    <w:rsid w:val="00A7279D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A03FF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ED53C5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79679"/>
  <w15:docId w15:val="{75ABCC71-25CF-4BF9-9D17-E4489930E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als\EditableCalendar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EditableCalendar</dc:creator>
  <cp:lastModifiedBy>Editable Calendar</cp:lastModifiedBy>
  <cp:revision>2</cp:revision>
  <dcterms:created xsi:type="dcterms:W3CDTF">2020-09-10T08:53:00Z</dcterms:created>
  <dcterms:modified xsi:type="dcterms:W3CDTF">2020-09-19T09:05:00Z</dcterms:modified>
</cp:coreProperties>
</file>