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A033B" w:rsidRPr="009A033B" w14:paraId="46C46CF5" w14:textId="77777777" w:rsidTr="009A033B">
        <w:trPr>
          <w:trHeight w:val="600"/>
        </w:trPr>
        <w:tc>
          <w:tcPr>
            <w:tcW w:w="9576" w:type="dxa"/>
            <w:gridSpan w:val="7"/>
          </w:tcPr>
          <w:p w14:paraId="68B01938" w14:textId="77777777" w:rsidR="009A033B" w:rsidRPr="009A033B" w:rsidRDefault="009A033B" w:rsidP="009A033B">
            <w:pPr>
              <w:jc w:val="center"/>
              <w:rPr>
                <w:sz w:val="48"/>
              </w:rPr>
            </w:pPr>
            <w:r>
              <w:rPr>
                <w:sz w:val="48"/>
              </w:rPr>
              <w:t>October 2022</w:t>
            </w:r>
          </w:p>
        </w:tc>
      </w:tr>
      <w:tr w:rsidR="009A033B" w14:paraId="2FE0B95E" w14:textId="77777777" w:rsidTr="009A033B">
        <w:tc>
          <w:tcPr>
            <w:tcW w:w="1368" w:type="dxa"/>
          </w:tcPr>
          <w:p w14:paraId="7894D741" w14:textId="77777777" w:rsidR="009A033B" w:rsidRDefault="009A033B" w:rsidP="009A033B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0112DA2B" w14:textId="77777777" w:rsidR="009A033B" w:rsidRDefault="009A033B" w:rsidP="009A033B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4B485958" w14:textId="77777777" w:rsidR="009A033B" w:rsidRDefault="009A033B" w:rsidP="009A033B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319867E0" w14:textId="77777777" w:rsidR="009A033B" w:rsidRDefault="009A033B" w:rsidP="009A033B">
            <w:pPr>
              <w:jc w:val="center"/>
            </w:pPr>
            <w:r>
              <w:t>Thursday</w:t>
            </w:r>
          </w:p>
        </w:tc>
        <w:tc>
          <w:tcPr>
            <w:tcW w:w="1368" w:type="dxa"/>
          </w:tcPr>
          <w:p w14:paraId="3ED5D8B0" w14:textId="77777777" w:rsidR="009A033B" w:rsidRDefault="009A033B" w:rsidP="009A033B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CE6A963" w14:textId="77777777" w:rsidR="009A033B" w:rsidRDefault="009A033B" w:rsidP="009A033B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7FCFF73" w14:textId="77777777" w:rsidR="009A033B" w:rsidRDefault="009A033B" w:rsidP="009A033B">
            <w:pPr>
              <w:jc w:val="center"/>
            </w:pPr>
            <w:r>
              <w:t>Sunday</w:t>
            </w:r>
          </w:p>
        </w:tc>
      </w:tr>
      <w:tr w:rsidR="009A033B" w14:paraId="77F4D881" w14:textId="77777777" w:rsidTr="009A033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5B3415C7" w14:textId="77777777" w:rsidR="009A033B" w:rsidRDefault="009A033B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783449D5" w14:textId="77777777" w:rsidR="009A033B" w:rsidRDefault="009A033B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090168B8" w14:textId="77777777" w:rsidR="009A033B" w:rsidRDefault="009A033B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161B0388" w14:textId="77777777" w:rsidR="009A033B" w:rsidRDefault="009A033B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25634416" w14:textId="77777777" w:rsidR="009A033B" w:rsidRDefault="009A033B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C37C500" w14:textId="77777777" w:rsidR="009A033B" w:rsidRDefault="009A033B" w:rsidP="009A033B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28D7601" w14:textId="77777777" w:rsidR="009A033B" w:rsidRDefault="009A033B" w:rsidP="009A033B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</w:tr>
      <w:tr w:rsidR="009A033B" w14:paraId="412FC1CE" w14:textId="77777777" w:rsidTr="009A033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722CC65" w14:textId="77777777" w:rsidR="009A033B" w:rsidRDefault="009A033B" w:rsidP="009A033B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07F829" w14:textId="77777777" w:rsidR="009A033B" w:rsidRDefault="009A033B" w:rsidP="009A033B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5C822F3" w14:textId="77777777" w:rsidR="009A033B" w:rsidRDefault="009A033B" w:rsidP="009A033B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9F186E4" w14:textId="77777777" w:rsidR="009A033B" w:rsidRDefault="009A033B" w:rsidP="009A033B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1D09EAA" w14:textId="77777777" w:rsidR="009A033B" w:rsidRDefault="009A033B" w:rsidP="009A033B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B639E53" w14:textId="77777777" w:rsidR="009A033B" w:rsidRDefault="009A033B" w:rsidP="009A033B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7BDA354" w14:textId="77777777" w:rsidR="009A033B" w:rsidRDefault="009A033B" w:rsidP="009A033B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</w:tr>
      <w:tr w:rsidR="009A033B" w14:paraId="6DF3AB5C" w14:textId="77777777" w:rsidTr="009A033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02AD214" w14:textId="77777777" w:rsidR="009A033B" w:rsidRDefault="009A033B" w:rsidP="009A033B">
            <w:pPr>
              <w:jc w:val="center"/>
            </w:pPr>
            <w:r>
              <w:t>10</w:t>
            </w:r>
            <w:r>
              <w:br/>
            </w:r>
            <w:r>
              <w:br/>
              <w:t>Columbus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5CA25BA" w14:textId="77777777" w:rsidR="009A033B" w:rsidRDefault="009A033B" w:rsidP="009A033B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162FF5" w14:textId="77777777" w:rsidR="009A033B" w:rsidRDefault="009A033B" w:rsidP="009A033B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93A863F" w14:textId="77777777" w:rsidR="009A033B" w:rsidRDefault="009A033B" w:rsidP="009A033B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53CFA39" w14:textId="77777777" w:rsidR="009A033B" w:rsidRDefault="009A033B" w:rsidP="009A033B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F5846A7" w14:textId="77777777" w:rsidR="009A033B" w:rsidRDefault="009A033B" w:rsidP="009A033B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89B6EBA" w14:textId="77777777" w:rsidR="009A033B" w:rsidRDefault="009A033B" w:rsidP="009A033B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</w:tr>
      <w:tr w:rsidR="009A033B" w14:paraId="3F353461" w14:textId="77777777" w:rsidTr="009A033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801E7CD" w14:textId="77777777" w:rsidR="009A033B" w:rsidRDefault="009A033B" w:rsidP="009A033B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C267538" w14:textId="77777777" w:rsidR="009A033B" w:rsidRDefault="009A033B" w:rsidP="009A033B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A6BC5B4" w14:textId="77777777" w:rsidR="009A033B" w:rsidRDefault="009A033B" w:rsidP="009A033B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38C5480" w14:textId="77777777" w:rsidR="009A033B" w:rsidRDefault="009A033B" w:rsidP="009A033B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9925844" w14:textId="77777777" w:rsidR="009A033B" w:rsidRDefault="009A033B" w:rsidP="009A033B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E50F129" w14:textId="77777777" w:rsidR="009A033B" w:rsidRDefault="009A033B" w:rsidP="009A033B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2407E2C" w14:textId="77777777" w:rsidR="009A033B" w:rsidRDefault="009A033B" w:rsidP="009A033B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</w:tr>
      <w:tr w:rsidR="009A033B" w14:paraId="794580BB" w14:textId="77777777" w:rsidTr="009A033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7273145" w14:textId="77777777" w:rsidR="009A033B" w:rsidRDefault="009A033B" w:rsidP="009A033B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59A2192" w14:textId="77777777" w:rsidR="009A033B" w:rsidRDefault="009A033B" w:rsidP="009A033B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506C177" w14:textId="77777777" w:rsidR="009A033B" w:rsidRDefault="009A033B" w:rsidP="009A033B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F38F3DC" w14:textId="77777777" w:rsidR="009A033B" w:rsidRDefault="009A033B" w:rsidP="009A033B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6EFFBB0" w14:textId="77777777" w:rsidR="009A033B" w:rsidRDefault="009A033B" w:rsidP="009A033B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F9774B1" w14:textId="77777777" w:rsidR="009A033B" w:rsidRDefault="009A033B" w:rsidP="009A033B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0647768" w14:textId="77777777" w:rsidR="009A033B" w:rsidRDefault="009A033B" w:rsidP="009A033B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</w:tr>
      <w:tr w:rsidR="009A033B" w14:paraId="5C2D50CC" w14:textId="77777777" w:rsidTr="009A033B">
        <w:trPr>
          <w:trHeight w:val="1500"/>
        </w:trPr>
        <w:tc>
          <w:tcPr>
            <w:tcW w:w="1368" w:type="dxa"/>
            <w:shd w:val="clear" w:color="auto" w:fill="auto"/>
          </w:tcPr>
          <w:p w14:paraId="7A688FB9" w14:textId="77777777" w:rsidR="009A033B" w:rsidRDefault="009A033B" w:rsidP="009A033B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85EADE9" w14:textId="77777777" w:rsidR="009A033B" w:rsidRDefault="009A033B" w:rsidP="00BB4F60"/>
        </w:tc>
        <w:tc>
          <w:tcPr>
            <w:tcW w:w="1368" w:type="dxa"/>
          </w:tcPr>
          <w:p w14:paraId="0342874F" w14:textId="77777777" w:rsidR="009A033B" w:rsidRDefault="009A033B" w:rsidP="00BB4F60"/>
        </w:tc>
        <w:tc>
          <w:tcPr>
            <w:tcW w:w="1368" w:type="dxa"/>
          </w:tcPr>
          <w:p w14:paraId="2A4D9600" w14:textId="77777777" w:rsidR="009A033B" w:rsidRDefault="009A033B" w:rsidP="00BB4F60"/>
        </w:tc>
        <w:tc>
          <w:tcPr>
            <w:tcW w:w="1368" w:type="dxa"/>
          </w:tcPr>
          <w:p w14:paraId="7D804F99" w14:textId="77777777" w:rsidR="009A033B" w:rsidRDefault="009A033B" w:rsidP="00BB4F60"/>
        </w:tc>
        <w:tc>
          <w:tcPr>
            <w:tcW w:w="1368" w:type="dxa"/>
          </w:tcPr>
          <w:p w14:paraId="3E7A8A02" w14:textId="77777777" w:rsidR="009A033B" w:rsidRDefault="009A033B" w:rsidP="00BB4F60"/>
        </w:tc>
        <w:tc>
          <w:tcPr>
            <w:tcW w:w="1368" w:type="dxa"/>
          </w:tcPr>
          <w:p w14:paraId="7E0D3814" w14:textId="77777777" w:rsidR="009A033B" w:rsidRDefault="009A033B" w:rsidP="00BB4F60"/>
        </w:tc>
      </w:tr>
    </w:tbl>
    <w:p w14:paraId="518193ED" w14:textId="77777777" w:rsidR="009A033B" w:rsidRDefault="009A033B" w:rsidP="00BB4F60"/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9611"/>
      </w:tblGrid>
      <w:tr w:rsidR="00967BC8" w14:paraId="7C11E8AA" w14:textId="77777777" w:rsidTr="004C08C7">
        <w:trPr>
          <w:trHeight w:val="263"/>
        </w:trPr>
        <w:tc>
          <w:tcPr>
            <w:tcW w:w="9611" w:type="dxa"/>
          </w:tcPr>
          <w:p w14:paraId="39E407F4" w14:textId="77777777" w:rsidR="00967BC8" w:rsidRDefault="00967BC8" w:rsidP="004C08C7"/>
        </w:tc>
      </w:tr>
      <w:tr w:rsidR="00967BC8" w14:paraId="66E65E38" w14:textId="77777777" w:rsidTr="004C08C7">
        <w:trPr>
          <w:trHeight w:val="263"/>
        </w:trPr>
        <w:tc>
          <w:tcPr>
            <w:tcW w:w="9611" w:type="dxa"/>
          </w:tcPr>
          <w:p w14:paraId="5617B778" w14:textId="77777777" w:rsidR="00967BC8" w:rsidRDefault="00967BC8" w:rsidP="004C08C7"/>
        </w:tc>
      </w:tr>
      <w:tr w:rsidR="00967BC8" w14:paraId="1A78C2E9" w14:textId="77777777" w:rsidTr="004C08C7">
        <w:trPr>
          <w:trHeight w:val="263"/>
        </w:trPr>
        <w:tc>
          <w:tcPr>
            <w:tcW w:w="9611" w:type="dxa"/>
          </w:tcPr>
          <w:p w14:paraId="2EB96C34" w14:textId="77777777" w:rsidR="00967BC8" w:rsidRDefault="00967BC8" w:rsidP="004C08C7"/>
        </w:tc>
      </w:tr>
      <w:tr w:rsidR="00967BC8" w14:paraId="3DB36E37" w14:textId="77777777" w:rsidTr="004C08C7">
        <w:trPr>
          <w:trHeight w:val="263"/>
        </w:trPr>
        <w:tc>
          <w:tcPr>
            <w:tcW w:w="9611" w:type="dxa"/>
          </w:tcPr>
          <w:p w14:paraId="25DA2B14" w14:textId="77777777" w:rsidR="00967BC8" w:rsidRDefault="00967BC8" w:rsidP="004C08C7"/>
        </w:tc>
      </w:tr>
      <w:tr w:rsidR="00967BC8" w14:paraId="0E402F82" w14:textId="77777777" w:rsidTr="004C08C7">
        <w:trPr>
          <w:trHeight w:val="263"/>
        </w:trPr>
        <w:tc>
          <w:tcPr>
            <w:tcW w:w="9611" w:type="dxa"/>
          </w:tcPr>
          <w:p w14:paraId="2798068E" w14:textId="77777777" w:rsidR="00967BC8" w:rsidRDefault="00967BC8" w:rsidP="004C08C7"/>
        </w:tc>
      </w:tr>
      <w:tr w:rsidR="00967BC8" w14:paraId="631D2D08" w14:textId="77777777" w:rsidTr="004C08C7">
        <w:trPr>
          <w:trHeight w:val="263"/>
        </w:trPr>
        <w:tc>
          <w:tcPr>
            <w:tcW w:w="9611" w:type="dxa"/>
          </w:tcPr>
          <w:p w14:paraId="4F6B515D" w14:textId="77777777" w:rsidR="00967BC8" w:rsidRDefault="00967BC8" w:rsidP="004C08C7"/>
        </w:tc>
      </w:tr>
      <w:tr w:rsidR="00967BC8" w14:paraId="77439E7E" w14:textId="77777777" w:rsidTr="004C08C7">
        <w:trPr>
          <w:trHeight w:val="263"/>
        </w:trPr>
        <w:tc>
          <w:tcPr>
            <w:tcW w:w="9611" w:type="dxa"/>
          </w:tcPr>
          <w:p w14:paraId="71557A59" w14:textId="77777777" w:rsidR="00967BC8" w:rsidRDefault="00967BC8" w:rsidP="004C08C7"/>
        </w:tc>
      </w:tr>
    </w:tbl>
    <w:p w14:paraId="271DF5BA" w14:textId="77777777" w:rsidR="007268E4" w:rsidRPr="00BB4F60" w:rsidRDefault="007268E4" w:rsidP="00BB4F60"/>
    <w:sectPr w:rsidR="007268E4" w:rsidRPr="00BB4F60" w:rsidSect="009A03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50BFF" w14:textId="77777777" w:rsidR="00E60256" w:rsidRDefault="00E60256" w:rsidP="005762FE">
      <w:r>
        <w:separator/>
      </w:r>
    </w:p>
  </w:endnote>
  <w:endnote w:type="continuationSeparator" w:id="0">
    <w:p w14:paraId="4B4A3C11" w14:textId="77777777" w:rsidR="00E60256" w:rsidRDefault="00E60256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33273" w14:textId="77777777" w:rsidR="009A033B" w:rsidRDefault="009A03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7CCC0" w14:textId="77777777" w:rsidR="009A033B" w:rsidRPr="009A033B" w:rsidRDefault="009A033B" w:rsidP="009A033B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7A327" w14:textId="77777777" w:rsidR="009A033B" w:rsidRDefault="009A0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3229C" w14:textId="77777777" w:rsidR="00E60256" w:rsidRDefault="00E60256" w:rsidP="005762FE">
      <w:r>
        <w:separator/>
      </w:r>
    </w:p>
  </w:footnote>
  <w:footnote w:type="continuationSeparator" w:id="0">
    <w:p w14:paraId="173C2C20" w14:textId="77777777" w:rsidR="00E60256" w:rsidRDefault="00E60256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8CC56" w14:textId="77777777" w:rsidR="009A033B" w:rsidRDefault="009A03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012A7" w14:textId="77777777" w:rsidR="009A033B" w:rsidRPr="009A033B" w:rsidRDefault="009A033B" w:rsidP="009A033B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B86C7" w14:textId="77777777" w:rsidR="009A033B" w:rsidRDefault="009A0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3B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67BC8"/>
    <w:rsid w:val="009806A9"/>
    <w:rsid w:val="0099288A"/>
    <w:rsid w:val="00992C57"/>
    <w:rsid w:val="009A033B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1B63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0256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D807C"/>
  <w15:docId w15:val="{3D26BDAE-3DE0-454C-8797-001CAEF7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Editable Calendar</cp:lastModifiedBy>
  <cp:revision>2</cp:revision>
  <dcterms:created xsi:type="dcterms:W3CDTF">2020-09-10T08:56:00Z</dcterms:created>
  <dcterms:modified xsi:type="dcterms:W3CDTF">2020-09-19T09:06:00Z</dcterms:modified>
</cp:coreProperties>
</file>