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F18CA" w:rsidRPr="009F18CA" w14:paraId="0FDDB30A" w14:textId="77777777" w:rsidTr="009F18CA">
        <w:trPr>
          <w:trHeight w:val="600"/>
        </w:trPr>
        <w:tc>
          <w:tcPr>
            <w:tcW w:w="9576" w:type="dxa"/>
            <w:gridSpan w:val="7"/>
          </w:tcPr>
          <w:p w14:paraId="76D621DB" w14:textId="77777777" w:rsidR="009F18CA" w:rsidRPr="009F18CA" w:rsidRDefault="009F18CA" w:rsidP="009F18CA">
            <w:pPr>
              <w:jc w:val="center"/>
              <w:rPr>
                <w:sz w:val="48"/>
              </w:rPr>
            </w:pPr>
            <w:r>
              <w:rPr>
                <w:sz w:val="48"/>
              </w:rPr>
              <w:t>September 2022</w:t>
            </w:r>
          </w:p>
        </w:tc>
      </w:tr>
      <w:tr w:rsidR="009F18CA" w14:paraId="2294E0CA" w14:textId="77777777" w:rsidTr="009F18CA">
        <w:tc>
          <w:tcPr>
            <w:tcW w:w="1368" w:type="dxa"/>
          </w:tcPr>
          <w:p w14:paraId="472A5070" w14:textId="77777777" w:rsidR="009F18CA" w:rsidRDefault="009F18CA" w:rsidP="009F18CA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3D5CAF4E" w14:textId="77777777" w:rsidR="009F18CA" w:rsidRDefault="009F18CA" w:rsidP="009F18CA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27BE1C47" w14:textId="77777777" w:rsidR="009F18CA" w:rsidRDefault="009F18CA" w:rsidP="009F18CA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34F9A92" w14:textId="77777777" w:rsidR="009F18CA" w:rsidRDefault="009F18CA" w:rsidP="009F18CA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FE9B784" w14:textId="77777777" w:rsidR="009F18CA" w:rsidRDefault="009F18CA" w:rsidP="009F18CA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432330C" w14:textId="77777777" w:rsidR="009F18CA" w:rsidRDefault="009F18CA" w:rsidP="009F18CA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4DD2302" w14:textId="77777777" w:rsidR="009F18CA" w:rsidRDefault="009F18CA" w:rsidP="009F18CA">
            <w:pPr>
              <w:jc w:val="center"/>
            </w:pPr>
            <w:r>
              <w:t>Sunday</w:t>
            </w:r>
          </w:p>
        </w:tc>
      </w:tr>
      <w:tr w:rsidR="009F18CA" w14:paraId="64E677D0" w14:textId="77777777" w:rsidTr="009F18C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44806FC9" w14:textId="77777777" w:rsidR="009F18CA" w:rsidRDefault="009F18CA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0E4D5A06" w14:textId="77777777" w:rsidR="009F18CA" w:rsidRDefault="009F18CA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48835027" w14:textId="77777777" w:rsidR="009F18CA" w:rsidRDefault="009F18CA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0A6B5F1" w14:textId="77777777" w:rsidR="009F18CA" w:rsidRDefault="009F18CA" w:rsidP="009F18CA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69ECD38" w14:textId="77777777" w:rsidR="009F18CA" w:rsidRDefault="009F18CA" w:rsidP="009F18CA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533C21F" w14:textId="77777777" w:rsidR="009F18CA" w:rsidRDefault="009F18CA" w:rsidP="009F18CA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DAB04DD" w14:textId="77777777" w:rsidR="009F18CA" w:rsidRDefault="009F18CA" w:rsidP="009F18CA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</w:tr>
      <w:tr w:rsidR="009F18CA" w14:paraId="66520FFD" w14:textId="77777777" w:rsidTr="009F18C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8F451E" w14:textId="77777777" w:rsidR="009F18CA" w:rsidRDefault="009F18CA" w:rsidP="009F18CA">
            <w:pPr>
              <w:jc w:val="center"/>
            </w:pPr>
            <w:r>
              <w:t>5</w:t>
            </w:r>
            <w:r>
              <w:br/>
            </w:r>
            <w:r>
              <w:br/>
              <w:t>Labor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B5B98F2" w14:textId="77777777" w:rsidR="009F18CA" w:rsidRDefault="009F18CA" w:rsidP="009F18CA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0737EE" w14:textId="77777777" w:rsidR="009F18CA" w:rsidRDefault="009F18CA" w:rsidP="009F18CA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3F99242" w14:textId="77777777" w:rsidR="009F18CA" w:rsidRDefault="009F18CA" w:rsidP="009F18CA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86CBDED" w14:textId="77777777" w:rsidR="009F18CA" w:rsidRDefault="009F18CA" w:rsidP="009F18CA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EBEFFAB" w14:textId="77777777" w:rsidR="009F18CA" w:rsidRDefault="009F18CA" w:rsidP="009F18CA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0632368" w14:textId="77777777" w:rsidR="009F18CA" w:rsidRDefault="009F18CA" w:rsidP="009F18CA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</w:tr>
      <w:tr w:rsidR="009F18CA" w14:paraId="3FA7CC46" w14:textId="77777777" w:rsidTr="009F18C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53C5A7D" w14:textId="77777777" w:rsidR="009F18CA" w:rsidRDefault="009F18CA" w:rsidP="009F18CA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76857BC" w14:textId="77777777" w:rsidR="009F18CA" w:rsidRDefault="009F18CA" w:rsidP="009F18CA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8FA978B" w14:textId="77777777" w:rsidR="009F18CA" w:rsidRDefault="009F18CA" w:rsidP="009F18CA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0949DF0" w14:textId="77777777" w:rsidR="009F18CA" w:rsidRDefault="009F18CA" w:rsidP="009F18CA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07BF65A" w14:textId="77777777" w:rsidR="009F18CA" w:rsidRDefault="009F18CA" w:rsidP="009F18CA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A69F67" w14:textId="77777777" w:rsidR="009F18CA" w:rsidRDefault="009F18CA" w:rsidP="009F18CA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93E21E9" w14:textId="77777777" w:rsidR="009F18CA" w:rsidRDefault="009F18CA" w:rsidP="009F18CA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</w:tr>
      <w:tr w:rsidR="009F18CA" w14:paraId="7E29564B" w14:textId="77777777" w:rsidTr="009F18CA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3547119" w14:textId="77777777" w:rsidR="009F18CA" w:rsidRDefault="009F18CA" w:rsidP="009F18CA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983937C" w14:textId="77777777" w:rsidR="009F18CA" w:rsidRDefault="009F18CA" w:rsidP="009F18CA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7BE0038" w14:textId="77777777" w:rsidR="009F18CA" w:rsidRDefault="009F18CA" w:rsidP="009F18CA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F1B4E11" w14:textId="77777777" w:rsidR="009F18CA" w:rsidRDefault="009F18CA" w:rsidP="009F18CA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58EC754" w14:textId="77777777" w:rsidR="009F18CA" w:rsidRDefault="009F18CA" w:rsidP="009F18CA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181C399" w14:textId="77777777" w:rsidR="009F18CA" w:rsidRDefault="009F18CA" w:rsidP="009F18CA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A399582" w14:textId="77777777" w:rsidR="009F18CA" w:rsidRDefault="009F18CA" w:rsidP="009F18CA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</w:tr>
      <w:tr w:rsidR="009F18CA" w14:paraId="78F24324" w14:textId="77777777" w:rsidTr="009F18CA">
        <w:trPr>
          <w:trHeight w:val="1500"/>
        </w:trPr>
        <w:tc>
          <w:tcPr>
            <w:tcW w:w="1368" w:type="dxa"/>
            <w:shd w:val="clear" w:color="auto" w:fill="auto"/>
          </w:tcPr>
          <w:p w14:paraId="12E072AF" w14:textId="77777777" w:rsidR="009F18CA" w:rsidRDefault="009F18CA" w:rsidP="009F18CA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79C6BBB" w14:textId="77777777" w:rsidR="009F18CA" w:rsidRDefault="009F18CA" w:rsidP="009F18CA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6DDBBB3" w14:textId="77777777" w:rsidR="009F18CA" w:rsidRDefault="009F18CA" w:rsidP="009F18CA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376A8E8" w14:textId="77777777" w:rsidR="009F18CA" w:rsidRDefault="009F18CA" w:rsidP="009F18CA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4A3A8ED1" w14:textId="77777777" w:rsidR="009F18CA" w:rsidRDefault="009F18CA" w:rsidP="009F18CA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4385CD27" w14:textId="77777777" w:rsidR="009F18CA" w:rsidRDefault="009F18CA" w:rsidP="00BB4F60"/>
        </w:tc>
        <w:tc>
          <w:tcPr>
            <w:tcW w:w="1368" w:type="dxa"/>
          </w:tcPr>
          <w:p w14:paraId="7F1C3A37" w14:textId="77777777" w:rsidR="009F18CA" w:rsidRDefault="009F18CA" w:rsidP="00BB4F60"/>
        </w:tc>
      </w:tr>
      <w:tr w:rsidR="009F18CA" w14:paraId="3A7BF558" w14:textId="77777777" w:rsidTr="009F18CA">
        <w:trPr>
          <w:trHeight w:val="1500"/>
        </w:trPr>
        <w:tc>
          <w:tcPr>
            <w:tcW w:w="1368" w:type="dxa"/>
          </w:tcPr>
          <w:p w14:paraId="0106C354" w14:textId="77777777" w:rsidR="009F18CA" w:rsidRDefault="009F18CA" w:rsidP="00BB4F60"/>
        </w:tc>
        <w:tc>
          <w:tcPr>
            <w:tcW w:w="1368" w:type="dxa"/>
          </w:tcPr>
          <w:p w14:paraId="7B801BBE" w14:textId="77777777" w:rsidR="009F18CA" w:rsidRDefault="009F18CA" w:rsidP="00BB4F60"/>
        </w:tc>
        <w:tc>
          <w:tcPr>
            <w:tcW w:w="1368" w:type="dxa"/>
          </w:tcPr>
          <w:p w14:paraId="7CB54AFF" w14:textId="77777777" w:rsidR="009F18CA" w:rsidRDefault="009F18CA" w:rsidP="00BB4F60"/>
        </w:tc>
        <w:tc>
          <w:tcPr>
            <w:tcW w:w="1368" w:type="dxa"/>
          </w:tcPr>
          <w:p w14:paraId="520B117F" w14:textId="77777777" w:rsidR="009F18CA" w:rsidRDefault="009F18CA" w:rsidP="00BB4F60"/>
        </w:tc>
        <w:tc>
          <w:tcPr>
            <w:tcW w:w="1368" w:type="dxa"/>
          </w:tcPr>
          <w:p w14:paraId="0DAB0E88" w14:textId="77777777" w:rsidR="009F18CA" w:rsidRDefault="009F18CA" w:rsidP="00BB4F60"/>
        </w:tc>
        <w:tc>
          <w:tcPr>
            <w:tcW w:w="1368" w:type="dxa"/>
          </w:tcPr>
          <w:p w14:paraId="76591F44" w14:textId="77777777" w:rsidR="009F18CA" w:rsidRDefault="009F18CA" w:rsidP="00BB4F60"/>
        </w:tc>
        <w:tc>
          <w:tcPr>
            <w:tcW w:w="1368" w:type="dxa"/>
          </w:tcPr>
          <w:p w14:paraId="541165D1" w14:textId="77777777" w:rsidR="009F18CA" w:rsidRDefault="009F18CA" w:rsidP="00BB4F60"/>
        </w:tc>
      </w:tr>
    </w:tbl>
    <w:p w14:paraId="407FF275" w14:textId="77777777" w:rsidR="009F18CA" w:rsidRDefault="009F18CA" w:rsidP="00BB4F60"/>
    <w:tbl>
      <w:tblPr>
        <w:tblStyle w:val="TableGrid"/>
        <w:tblW w:w="9611" w:type="dxa"/>
        <w:tblInd w:w="-5" w:type="dxa"/>
        <w:tblLook w:val="04A0" w:firstRow="1" w:lastRow="0" w:firstColumn="1" w:lastColumn="0" w:noHBand="0" w:noVBand="1"/>
      </w:tblPr>
      <w:tblGrid>
        <w:gridCol w:w="9611"/>
      </w:tblGrid>
      <w:tr w:rsidR="003A115D" w14:paraId="7B7A09D4" w14:textId="77777777" w:rsidTr="004C08C7">
        <w:trPr>
          <w:trHeight w:val="263"/>
        </w:trPr>
        <w:tc>
          <w:tcPr>
            <w:tcW w:w="9611" w:type="dxa"/>
          </w:tcPr>
          <w:p w14:paraId="79DBAC9D" w14:textId="77777777" w:rsidR="003A115D" w:rsidRDefault="003A115D" w:rsidP="004C08C7"/>
        </w:tc>
      </w:tr>
      <w:tr w:rsidR="003A115D" w14:paraId="60BF6717" w14:textId="77777777" w:rsidTr="004C08C7">
        <w:trPr>
          <w:trHeight w:val="263"/>
        </w:trPr>
        <w:tc>
          <w:tcPr>
            <w:tcW w:w="9611" w:type="dxa"/>
          </w:tcPr>
          <w:p w14:paraId="13D80187" w14:textId="77777777" w:rsidR="003A115D" w:rsidRDefault="003A115D" w:rsidP="004C08C7"/>
        </w:tc>
      </w:tr>
      <w:tr w:rsidR="003A115D" w14:paraId="7D3B410F" w14:textId="77777777" w:rsidTr="004C08C7">
        <w:trPr>
          <w:trHeight w:val="263"/>
        </w:trPr>
        <w:tc>
          <w:tcPr>
            <w:tcW w:w="9611" w:type="dxa"/>
          </w:tcPr>
          <w:p w14:paraId="29E2CF66" w14:textId="77777777" w:rsidR="003A115D" w:rsidRDefault="003A115D" w:rsidP="004C08C7"/>
        </w:tc>
      </w:tr>
      <w:tr w:rsidR="003A115D" w14:paraId="46391112" w14:textId="77777777" w:rsidTr="004C08C7">
        <w:trPr>
          <w:trHeight w:val="263"/>
        </w:trPr>
        <w:tc>
          <w:tcPr>
            <w:tcW w:w="9611" w:type="dxa"/>
          </w:tcPr>
          <w:p w14:paraId="653BE7D0" w14:textId="77777777" w:rsidR="003A115D" w:rsidRDefault="003A115D" w:rsidP="004C08C7"/>
        </w:tc>
      </w:tr>
      <w:tr w:rsidR="003A115D" w14:paraId="31CAB113" w14:textId="77777777" w:rsidTr="004C08C7">
        <w:trPr>
          <w:trHeight w:val="263"/>
        </w:trPr>
        <w:tc>
          <w:tcPr>
            <w:tcW w:w="9611" w:type="dxa"/>
          </w:tcPr>
          <w:p w14:paraId="1650B8B5" w14:textId="77777777" w:rsidR="003A115D" w:rsidRDefault="003A115D" w:rsidP="004C08C7"/>
        </w:tc>
      </w:tr>
      <w:tr w:rsidR="003A115D" w14:paraId="0FD8D0AC" w14:textId="77777777" w:rsidTr="004C08C7">
        <w:trPr>
          <w:trHeight w:val="263"/>
        </w:trPr>
        <w:tc>
          <w:tcPr>
            <w:tcW w:w="9611" w:type="dxa"/>
          </w:tcPr>
          <w:p w14:paraId="47F7FE05" w14:textId="77777777" w:rsidR="003A115D" w:rsidRDefault="003A115D" w:rsidP="004C08C7"/>
        </w:tc>
      </w:tr>
      <w:tr w:rsidR="003A115D" w14:paraId="639075A5" w14:textId="77777777" w:rsidTr="004C08C7">
        <w:trPr>
          <w:trHeight w:val="263"/>
        </w:trPr>
        <w:tc>
          <w:tcPr>
            <w:tcW w:w="9611" w:type="dxa"/>
          </w:tcPr>
          <w:p w14:paraId="0BCA1B92" w14:textId="77777777" w:rsidR="003A115D" w:rsidRDefault="003A115D" w:rsidP="004C08C7"/>
        </w:tc>
      </w:tr>
    </w:tbl>
    <w:p w14:paraId="440DAA09" w14:textId="77777777" w:rsidR="007268E4" w:rsidRPr="00BB4F60" w:rsidRDefault="007268E4" w:rsidP="00BB4F60"/>
    <w:sectPr w:rsidR="007268E4" w:rsidRPr="00BB4F60" w:rsidSect="009F18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382A9E" w14:textId="77777777" w:rsidR="004E7C84" w:rsidRDefault="004E7C84" w:rsidP="005762FE">
      <w:r>
        <w:separator/>
      </w:r>
    </w:p>
  </w:endnote>
  <w:endnote w:type="continuationSeparator" w:id="0">
    <w:p w14:paraId="0990E30A" w14:textId="77777777" w:rsidR="004E7C84" w:rsidRDefault="004E7C84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EEE46" w14:textId="77777777" w:rsidR="009F18CA" w:rsidRDefault="009F18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1668A" w14:textId="77777777" w:rsidR="009F18CA" w:rsidRPr="009F18CA" w:rsidRDefault="009F18CA" w:rsidP="009F18CA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69FA8" w14:textId="77777777" w:rsidR="009F18CA" w:rsidRDefault="009F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E56FF" w14:textId="77777777" w:rsidR="004E7C84" w:rsidRDefault="004E7C84" w:rsidP="005762FE">
      <w:r>
        <w:separator/>
      </w:r>
    </w:p>
  </w:footnote>
  <w:footnote w:type="continuationSeparator" w:id="0">
    <w:p w14:paraId="1CA10A61" w14:textId="77777777" w:rsidR="004E7C84" w:rsidRDefault="004E7C84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F4E9D" w14:textId="77777777" w:rsidR="009F18CA" w:rsidRDefault="009F18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2BE17" w14:textId="77777777" w:rsidR="009F18CA" w:rsidRPr="009F18CA" w:rsidRDefault="009F18CA" w:rsidP="009F18CA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A7A14" w14:textId="77777777" w:rsidR="009F18CA" w:rsidRDefault="009F18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CA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169DF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A115D"/>
    <w:rsid w:val="003C22A4"/>
    <w:rsid w:val="003C407A"/>
    <w:rsid w:val="004003C4"/>
    <w:rsid w:val="00424D86"/>
    <w:rsid w:val="004C2249"/>
    <w:rsid w:val="004C4DB0"/>
    <w:rsid w:val="004E378B"/>
    <w:rsid w:val="004E7C84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F18CA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203DF"/>
  <w15:docId w15:val="{FE157204-E11F-412B-A730-8B1DDE2B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Editable Calendar</cp:lastModifiedBy>
  <cp:revision>2</cp:revision>
  <dcterms:created xsi:type="dcterms:W3CDTF">2020-09-10T08:56:00Z</dcterms:created>
  <dcterms:modified xsi:type="dcterms:W3CDTF">2020-09-19T09:07:00Z</dcterms:modified>
</cp:coreProperties>
</file>