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5C68C1" w:rsidRPr="005C68C1" w14:paraId="1237032E" w14:textId="77777777" w:rsidTr="005C68C1">
        <w:trPr>
          <w:trHeight w:val="600"/>
        </w:trPr>
        <w:tc>
          <w:tcPr>
            <w:tcW w:w="9576" w:type="dxa"/>
            <w:gridSpan w:val="7"/>
          </w:tcPr>
          <w:p w14:paraId="289C60B7" w14:textId="77777777" w:rsidR="005C68C1" w:rsidRPr="005C68C1" w:rsidRDefault="005C68C1" w:rsidP="005C68C1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2025</w:t>
            </w:r>
          </w:p>
        </w:tc>
      </w:tr>
      <w:tr w:rsidR="005C68C1" w14:paraId="09600ED1" w14:textId="77777777" w:rsidTr="005C68C1">
        <w:tc>
          <w:tcPr>
            <w:tcW w:w="1368" w:type="dxa"/>
          </w:tcPr>
          <w:p w14:paraId="6381C61D" w14:textId="77777777" w:rsidR="005C68C1" w:rsidRDefault="005C68C1" w:rsidP="005C68C1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049A2E8A" w14:textId="77777777" w:rsidR="005C68C1" w:rsidRDefault="005C68C1" w:rsidP="005C68C1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29F81C1B" w14:textId="77777777" w:rsidR="005C68C1" w:rsidRDefault="005C68C1" w:rsidP="005C68C1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2E5B0596" w14:textId="77777777" w:rsidR="005C68C1" w:rsidRDefault="005C68C1" w:rsidP="005C68C1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74F213CC" w14:textId="77777777" w:rsidR="005C68C1" w:rsidRDefault="005C68C1" w:rsidP="005C68C1">
            <w:pPr>
              <w:jc w:val="center"/>
            </w:pPr>
            <w:r>
              <w:t>Thursday</w:t>
            </w:r>
          </w:p>
        </w:tc>
        <w:tc>
          <w:tcPr>
            <w:tcW w:w="1368" w:type="dxa"/>
          </w:tcPr>
          <w:p w14:paraId="05EE5DD1" w14:textId="77777777" w:rsidR="005C68C1" w:rsidRDefault="005C68C1" w:rsidP="005C68C1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491D333" w14:textId="77777777" w:rsidR="005C68C1" w:rsidRDefault="005C68C1" w:rsidP="005C68C1">
            <w:pPr>
              <w:jc w:val="center"/>
            </w:pPr>
            <w:r>
              <w:t>Saturday</w:t>
            </w:r>
          </w:p>
        </w:tc>
      </w:tr>
      <w:tr w:rsidR="005C68C1" w14:paraId="341603CD" w14:textId="77777777" w:rsidTr="005C68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5251FBF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C3FC897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5FF1967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67E685F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A76EA57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08DFAD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79C20C" w14:textId="77777777" w:rsidR="005C68C1" w:rsidRDefault="005C68C1" w:rsidP="005C68C1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</w:tr>
      <w:tr w:rsidR="005C68C1" w14:paraId="285896DD" w14:textId="77777777" w:rsidTr="005C68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9CA737" w14:textId="77777777" w:rsidR="005C68C1" w:rsidRDefault="005C68C1" w:rsidP="005C68C1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3C7B75B" w14:textId="77777777" w:rsidR="005C68C1" w:rsidRDefault="005C68C1" w:rsidP="005C68C1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D1F7C0" w14:textId="77777777" w:rsidR="005C68C1" w:rsidRDefault="005C68C1" w:rsidP="005C68C1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51A447D" w14:textId="77777777" w:rsidR="005C68C1" w:rsidRDefault="005C68C1" w:rsidP="005C68C1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C22AAD" w14:textId="77777777" w:rsidR="005C68C1" w:rsidRDefault="005C68C1" w:rsidP="005C68C1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2EC22AF" w14:textId="77777777" w:rsidR="005C68C1" w:rsidRDefault="005C68C1" w:rsidP="005C68C1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FB8CE3" w14:textId="77777777" w:rsidR="005C68C1" w:rsidRDefault="005C68C1" w:rsidP="005C68C1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5C68C1" w14:paraId="5E83291B" w14:textId="77777777" w:rsidTr="005C68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9A0712D" w14:textId="77777777" w:rsidR="005C68C1" w:rsidRDefault="005C68C1" w:rsidP="005C68C1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22C3D5" w14:textId="77777777" w:rsidR="005C68C1" w:rsidRDefault="005C68C1" w:rsidP="005C68C1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FBF9F38" w14:textId="77777777" w:rsidR="005C68C1" w:rsidRDefault="005C68C1" w:rsidP="005C68C1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54BDCD8" w14:textId="77777777" w:rsidR="005C68C1" w:rsidRDefault="005C68C1" w:rsidP="005C68C1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641879" w14:textId="77777777" w:rsidR="005C68C1" w:rsidRDefault="005C68C1" w:rsidP="005C68C1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D0B90CE" w14:textId="77777777" w:rsidR="005C68C1" w:rsidRDefault="005C68C1" w:rsidP="005C68C1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FBF072C" w14:textId="77777777" w:rsidR="005C68C1" w:rsidRDefault="005C68C1" w:rsidP="005C68C1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5C68C1" w14:paraId="2AAEA97D" w14:textId="77777777" w:rsidTr="005C68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8CCD00A" w14:textId="77777777" w:rsidR="005C68C1" w:rsidRDefault="005C68C1" w:rsidP="005C68C1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4560AAB" w14:textId="77777777" w:rsidR="005C68C1" w:rsidRDefault="005C68C1" w:rsidP="005C68C1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3E3FF56" w14:textId="77777777" w:rsidR="005C68C1" w:rsidRDefault="005C68C1" w:rsidP="005C68C1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C76F72" w14:textId="77777777" w:rsidR="005C68C1" w:rsidRDefault="005C68C1" w:rsidP="005C68C1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0B1CCA" w14:textId="77777777" w:rsidR="005C68C1" w:rsidRDefault="005C68C1" w:rsidP="005C68C1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75C49F4" w14:textId="77777777" w:rsidR="005C68C1" w:rsidRDefault="005C68C1" w:rsidP="005C68C1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A8DBD93" w14:textId="77777777" w:rsidR="005C68C1" w:rsidRDefault="005C68C1" w:rsidP="005C68C1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5C68C1" w14:paraId="4B54571C" w14:textId="77777777" w:rsidTr="005C68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9A8E845" w14:textId="77777777" w:rsidR="005C68C1" w:rsidRDefault="005C68C1" w:rsidP="005C68C1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FE359F6" w14:textId="77777777" w:rsidR="005C68C1" w:rsidRDefault="005C68C1" w:rsidP="005C68C1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FFF035D" w14:textId="77777777" w:rsidR="005C68C1" w:rsidRDefault="005C68C1" w:rsidP="005C68C1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530EE30" w14:textId="77777777" w:rsidR="005C68C1" w:rsidRDefault="005C68C1" w:rsidP="005C68C1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12E7464" w14:textId="77777777" w:rsidR="005C68C1" w:rsidRDefault="005C68C1" w:rsidP="005C68C1">
            <w:pPr>
              <w:jc w:val="center"/>
            </w:pPr>
            <w:r>
              <w:t>27</w:t>
            </w:r>
            <w:r>
              <w:br/>
            </w:r>
            <w:r>
              <w:br/>
              <w:t>Thanksgiving Day</w:t>
            </w:r>
          </w:p>
        </w:tc>
        <w:tc>
          <w:tcPr>
            <w:tcW w:w="1368" w:type="dxa"/>
            <w:shd w:val="clear" w:color="auto" w:fill="auto"/>
          </w:tcPr>
          <w:p w14:paraId="5E33E8B5" w14:textId="77777777" w:rsidR="005C68C1" w:rsidRDefault="005C68C1" w:rsidP="005C68C1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873536E" w14:textId="77777777" w:rsidR="005C68C1" w:rsidRDefault="005C68C1" w:rsidP="005C68C1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5C68C1" w14:paraId="00043ADC" w14:textId="77777777" w:rsidTr="005C68C1">
        <w:trPr>
          <w:trHeight w:val="1500"/>
        </w:trPr>
        <w:tc>
          <w:tcPr>
            <w:tcW w:w="1368" w:type="dxa"/>
            <w:shd w:val="clear" w:color="auto" w:fill="auto"/>
          </w:tcPr>
          <w:p w14:paraId="7D9EB731" w14:textId="77777777" w:rsidR="005C68C1" w:rsidRDefault="005C68C1" w:rsidP="005C68C1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CE6D3D4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</w:tcPr>
          <w:p w14:paraId="4E593DC3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</w:tcPr>
          <w:p w14:paraId="50A34232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</w:tcPr>
          <w:p w14:paraId="222F68A2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</w:tcPr>
          <w:p w14:paraId="0FCDDAFB" w14:textId="77777777" w:rsidR="005C68C1" w:rsidRDefault="005C68C1" w:rsidP="005C68C1">
            <w:pPr>
              <w:jc w:val="center"/>
            </w:pPr>
          </w:p>
        </w:tc>
        <w:tc>
          <w:tcPr>
            <w:tcW w:w="1368" w:type="dxa"/>
          </w:tcPr>
          <w:p w14:paraId="675697A3" w14:textId="77777777" w:rsidR="005C68C1" w:rsidRDefault="005C68C1" w:rsidP="005C68C1">
            <w:pPr>
              <w:jc w:val="center"/>
            </w:pPr>
          </w:p>
        </w:tc>
      </w:tr>
    </w:tbl>
    <w:p w14:paraId="3D52B9F4" w14:textId="77777777" w:rsidR="005C68C1" w:rsidRDefault="005C68C1" w:rsidP="005C68C1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5C68C1" w:rsidRPr="005C68C1" w14:paraId="0E1296DB" w14:textId="77777777" w:rsidTr="005C68C1">
        <w:trPr>
          <w:trHeight w:val="280"/>
        </w:trPr>
        <w:tc>
          <w:tcPr>
            <w:tcW w:w="9576" w:type="dxa"/>
            <w:shd w:val="clear" w:color="auto" w:fill="auto"/>
          </w:tcPr>
          <w:p w14:paraId="29B489AE" w14:textId="77777777" w:rsidR="005C68C1" w:rsidRPr="005C68C1" w:rsidRDefault="005C68C1" w:rsidP="005C68C1">
            <w:pPr>
              <w:jc w:val="center"/>
              <w:rPr>
                <w:sz w:val="20"/>
              </w:rPr>
            </w:pPr>
          </w:p>
        </w:tc>
      </w:tr>
      <w:tr w:rsidR="005C68C1" w:rsidRPr="005C68C1" w14:paraId="6AD0CBC5" w14:textId="77777777" w:rsidTr="005C68C1">
        <w:trPr>
          <w:trHeight w:val="280"/>
        </w:trPr>
        <w:tc>
          <w:tcPr>
            <w:tcW w:w="9576" w:type="dxa"/>
            <w:shd w:val="clear" w:color="auto" w:fill="auto"/>
          </w:tcPr>
          <w:p w14:paraId="7A31FD56" w14:textId="77777777" w:rsidR="005C68C1" w:rsidRPr="005C68C1" w:rsidRDefault="005C68C1" w:rsidP="005C68C1">
            <w:pPr>
              <w:jc w:val="center"/>
              <w:rPr>
                <w:sz w:val="20"/>
              </w:rPr>
            </w:pPr>
          </w:p>
        </w:tc>
      </w:tr>
      <w:tr w:rsidR="005C68C1" w:rsidRPr="005C68C1" w14:paraId="3D4F432F" w14:textId="77777777" w:rsidTr="005C68C1">
        <w:trPr>
          <w:trHeight w:val="280"/>
        </w:trPr>
        <w:tc>
          <w:tcPr>
            <w:tcW w:w="9576" w:type="dxa"/>
            <w:shd w:val="clear" w:color="auto" w:fill="auto"/>
          </w:tcPr>
          <w:p w14:paraId="67262466" w14:textId="77777777" w:rsidR="005C68C1" w:rsidRPr="005C68C1" w:rsidRDefault="005C68C1" w:rsidP="005C68C1">
            <w:pPr>
              <w:jc w:val="center"/>
              <w:rPr>
                <w:sz w:val="20"/>
              </w:rPr>
            </w:pPr>
          </w:p>
        </w:tc>
      </w:tr>
      <w:tr w:rsidR="005C68C1" w:rsidRPr="005C68C1" w14:paraId="07848DBF" w14:textId="77777777" w:rsidTr="005C68C1">
        <w:trPr>
          <w:trHeight w:val="280"/>
        </w:trPr>
        <w:tc>
          <w:tcPr>
            <w:tcW w:w="9576" w:type="dxa"/>
            <w:shd w:val="clear" w:color="auto" w:fill="auto"/>
          </w:tcPr>
          <w:p w14:paraId="24D12BA8" w14:textId="77777777" w:rsidR="005C68C1" w:rsidRPr="005C68C1" w:rsidRDefault="005C68C1" w:rsidP="005C68C1">
            <w:pPr>
              <w:jc w:val="center"/>
              <w:rPr>
                <w:sz w:val="20"/>
              </w:rPr>
            </w:pPr>
          </w:p>
        </w:tc>
      </w:tr>
      <w:tr w:rsidR="005C68C1" w:rsidRPr="005C68C1" w14:paraId="13403B2C" w14:textId="77777777" w:rsidTr="005C68C1">
        <w:trPr>
          <w:trHeight w:val="280"/>
        </w:trPr>
        <w:tc>
          <w:tcPr>
            <w:tcW w:w="9576" w:type="dxa"/>
            <w:shd w:val="clear" w:color="auto" w:fill="auto"/>
          </w:tcPr>
          <w:p w14:paraId="033E9755" w14:textId="77777777" w:rsidR="005C68C1" w:rsidRPr="005C68C1" w:rsidRDefault="005C68C1" w:rsidP="005C68C1">
            <w:pPr>
              <w:jc w:val="center"/>
              <w:rPr>
                <w:sz w:val="20"/>
              </w:rPr>
            </w:pPr>
          </w:p>
        </w:tc>
      </w:tr>
      <w:tr w:rsidR="005C68C1" w:rsidRPr="005C68C1" w14:paraId="5F6DA4F1" w14:textId="77777777" w:rsidTr="005C68C1">
        <w:trPr>
          <w:trHeight w:val="280"/>
        </w:trPr>
        <w:tc>
          <w:tcPr>
            <w:tcW w:w="9576" w:type="dxa"/>
            <w:shd w:val="clear" w:color="auto" w:fill="auto"/>
          </w:tcPr>
          <w:p w14:paraId="222ACFAB" w14:textId="77777777" w:rsidR="005C68C1" w:rsidRPr="005C68C1" w:rsidRDefault="005C68C1" w:rsidP="005C68C1">
            <w:pPr>
              <w:jc w:val="center"/>
              <w:rPr>
                <w:sz w:val="20"/>
              </w:rPr>
            </w:pPr>
          </w:p>
        </w:tc>
      </w:tr>
      <w:tr w:rsidR="005C68C1" w:rsidRPr="005C68C1" w14:paraId="7DBEB5B8" w14:textId="77777777" w:rsidTr="005C68C1">
        <w:trPr>
          <w:trHeight w:val="280"/>
        </w:trPr>
        <w:tc>
          <w:tcPr>
            <w:tcW w:w="9576" w:type="dxa"/>
            <w:shd w:val="clear" w:color="auto" w:fill="auto"/>
          </w:tcPr>
          <w:p w14:paraId="0C5D98E1" w14:textId="77777777" w:rsidR="005C68C1" w:rsidRPr="005C68C1" w:rsidRDefault="005C68C1" w:rsidP="005C68C1">
            <w:pPr>
              <w:jc w:val="center"/>
              <w:rPr>
                <w:sz w:val="20"/>
              </w:rPr>
            </w:pPr>
          </w:p>
        </w:tc>
      </w:tr>
      <w:tr w:rsidR="005C68C1" w:rsidRPr="005C68C1" w14:paraId="0DFB7921" w14:textId="77777777" w:rsidTr="005C68C1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184E46B6" w14:textId="77777777" w:rsidR="005C68C1" w:rsidRPr="005C68C1" w:rsidRDefault="005C68C1" w:rsidP="005C68C1">
            <w:pPr>
              <w:jc w:val="center"/>
              <w:rPr>
                <w:sz w:val="20"/>
              </w:rPr>
            </w:pPr>
          </w:p>
        </w:tc>
      </w:tr>
    </w:tbl>
    <w:p w14:paraId="0362A5A2" w14:textId="77777777" w:rsidR="007268E4" w:rsidRPr="00BB4F60" w:rsidRDefault="005C68C1" w:rsidP="005C68C1">
      <w:pPr>
        <w:jc w:val="center"/>
      </w:pPr>
      <w:r>
        <w:t>© EditableCalendar.Com</w:t>
      </w:r>
    </w:p>
    <w:sectPr w:rsidR="007268E4" w:rsidRPr="00BB4F60" w:rsidSect="005C6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A7A87" w14:textId="77777777" w:rsidR="00563449" w:rsidRDefault="00563449" w:rsidP="005762FE">
      <w:r>
        <w:separator/>
      </w:r>
    </w:p>
  </w:endnote>
  <w:endnote w:type="continuationSeparator" w:id="0">
    <w:p w14:paraId="15BCCE63" w14:textId="77777777" w:rsidR="00563449" w:rsidRDefault="00563449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26FCA" w14:textId="77777777" w:rsidR="00563449" w:rsidRDefault="00563449" w:rsidP="005762FE">
      <w:r>
        <w:separator/>
      </w:r>
    </w:p>
  </w:footnote>
  <w:footnote w:type="continuationSeparator" w:id="0">
    <w:p w14:paraId="2106B07C" w14:textId="77777777" w:rsidR="00563449" w:rsidRDefault="00563449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C1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63449"/>
    <w:rsid w:val="00571C69"/>
    <w:rsid w:val="005762FE"/>
    <w:rsid w:val="00581E22"/>
    <w:rsid w:val="00585B21"/>
    <w:rsid w:val="005C4BBC"/>
    <w:rsid w:val="005C4F42"/>
    <w:rsid w:val="005C68C1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DC125"/>
  <w15:docId w15:val="{E9896295-6780-4134-BEE6-13F14C12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Calendar November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2023-12-02T10:48:00Z</dcterms:created>
  <dcterms:modified xsi:type="dcterms:W3CDTF">2023-12-02T10:48:00Z</dcterms:modified>
</cp:coreProperties>
</file>