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D2772D" w:rsidRPr="00D2772D" w14:paraId="7B5B5FC0" w14:textId="77777777" w:rsidTr="00D2772D">
        <w:trPr>
          <w:trHeight w:val="600"/>
        </w:trPr>
        <w:tc>
          <w:tcPr>
            <w:tcW w:w="9576" w:type="dxa"/>
            <w:gridSpan w:val="7"/>
          </w:tcPr>
          <w:p w14:paraId="03E1753D" w14:textId="77777777" w:rsidR="00D2772D" w:rsidRPr="00D2772D" w:rsidRDefault="00D2772D" w:rsidP="00D2772D">
            <w:pPr>
              <w:jc w:val="center"/>
              <w:rPr>
                <w:sz w:val="48"/>
              </w:rPr>
            </w:pPr>
            <w:r>
              <w:rPr>
                <w:sz w:val="48"/>
              </w:rPr>
              <w:t>October 2026</w:t>
            </w:r>
          </w:p>
        </w:tc>
      </w:tr>
      <w:tr w:rsidR="00D2772D" w14:paraId="70E654CA" w14:textId="77777777" w:rsidTr="00D2772D">
        <w:tc>
          <w:tcPr>
            <w:tcW w:w="1368" w:type="dxa"/>
          </w:tcPr>
          <w:p w14:paraId="7B754A99" w14:textId="77777777" w:rsidR="00D2772D" w:rsidRDefault="00D2772D" w:rsidP="00D2772D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5DBBC78A" w14:textId="77777777" w:rsidR="00D2772D" w:rsidRDefault="00D2772D" w:rsidP="00D2772D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07E2F1FF" w14:textId="77777777" w:rsidR="00D2772D" w:rsidRDefault="00D2772D" w:rsidP="00D2772D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286A7697" w14:textId="77777777" w:rsidR="00D2772D" w:rsidRDefault="00D2772D" w:rsidP="00D2772D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754461D" w14:textId="77777777" w:rsidR="00D2772D" w:rsidRDefault="00D2772D" w:rsidP="00D2772D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7129669" w14:textId="77777777" w:rsidR="00D2772D" w:rsidRDefault="00D2772D" w:rsidP="00D2772D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F2105BF" w14:textId="77777777" w:rsidR="00D2772D" w:rsidRDefault="00D2772D" w:rsidP="00D2772D">
            <w:pPr>
              <w:jc w:val="center"/>
            </w:pPr>
            <w:r>
              <w:t>Saturday</w:t>
            </w:r>
          </w:p>
        </w:tc>
      </w:tr>
      <w:tr w:rsidR="00D2772D" w14:paraId="77E9B48C" w14:textId="77777777" w:rsidTr="00D2772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4F4FB282" w14:textId="77777777" w:rsidR="00D2772D" w:rsidRDefault="00D2772D" w:rsidP="00D2772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F7FF912" w14:textId="77777777" w:rsidR="00D2772D" w:rsidRDefault="00D2772D" w:rsidP="00D2772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B830B32" w14:textId="77777777" w:rsidR="00D2772D" w:rsidRDefault="00D2772D" w:rsidP="00D2772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D5146F8" w14:textId="77777777" w:rsidR="00D2772D" w:rsidRDefault="00D2772D" w:rsidP="00D2772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21C6EB7" w14:textId="77777777" w:rsidR="00D2772D" w:rsidRDefault="00D2772D" w:rsidP="00D2772D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7D0150E" w14:textId="77777777" w:rsidR="00D2772D" w:rsidRDefault="00D2772D" w:rsidP="00D2772D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4C4AB3B" w14:textId="77777777" w:rsidR="00D2772D" w:rsidRDefault="00D2772D" w:rsidP="00D2772D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</w:tr>
      <w:tr w:rsidR="00D2772D" w14:paraId="59255DFD" w14:textId="77777777" w:rsidTr="00D2772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BC04EF3" w14:textId="77777777" w:rsidR="00D2772D" w:rsidRDefault="00D2772D" w:rsidP="00D2772D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BA1B649" w14:textId="77777777" w:rsidR="00D2772D" w:rsidRDefault="00D2772D" w:rsidP="00D2772D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5DB11F3" w14:textId="77777777" w:rsidR="00D2772D" w:rsidRDefault="00D2772D" w:rsidP="00D2772D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04C3B78" w14:textId="77777777" w:rsidR="00D2772D" w:rsidRDefault="00D2772D" w:rsidP="00D2772D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7923A2B" w14:textId="77777777" w:rsidR="00D2772D" w:rsidRDefault="00D2772D" w:rsidP="00D2772D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FCE59B7" w14:textId="77777777" w:rsidR="00D2772D" w:rsidRDefault="00D2772D" w:rsidP="00D2772D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A549002" w14:textId="77777777" w:rsidR="00D2772D" w:rsidRDefault="00D2772D" w:rsidP="00D2772D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</w:tr>
      <w:tr w:rsidR="00D2772D" w14:paraId="2B073FEE" w14:textId="77777777" w:rsidTr="00D2772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99394C5" w14:textId="77777777" w:rsidR="00D2772D" w:rsidRDefault="00D2772D" w:rsidP="00D2772D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DBF0595" w14:textId="77777777" w:rsidR="00D2772D" w:rsidRDefault="00D2772D" w:rsidP="00D2772D">
            <w:pPr>
              <w:jc w:val="center"/>
            </w:pPr>
            <w:r>
              <w:t>12</w:t>
            </w:r>
            <w:r>
              <w:br/>
            </w:r>
            <w:r>
              <w:br/>
              <w:t>Columbus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44611ED" w14:textId="77777777" w:rsidR="00D2772D" w:rsidRDefault="00D2772D" w:rsidP="00D2772D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F2A810C" w14:textId="77777777" w:rsidR="00D2772D" w:rsidRDefault="00D2772D" w:rsidP="00D2772D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CA57BEF" w14:textId="77777777" w:rsidR="00D2772D" w:rsidRDefault="00D2772D" w:rsidP="00D2772D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39039BE" w14:textId="77777777" w:rsidR="00D2772D" w:rsidRDefault="00D2772D" w:rsidP="00D2772D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F041787" w14:textId="77777777" w:rsidR="00D2772D" w:rsidRDefault="00D2772D" w:rsidP="00D2772D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</w:tr>
      <w:tr w:rsidR="00D2772D" w14:paraId="1F7252F3" w14:textId="77777777" w:rsidTr="00D2772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02C558B" w14:textId="77777777" w:rsidR="00D2772D" w:rsidRDefault="00D2772D" w:rsidP="00D2772D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FDA854B" w14:textId="77777777" w:rsidR="00D2772D" w:rsidRDefault="00D2772D" w:rsidP="00D2772D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D38793F" w14:textId="77777777" w:rsidR="00D2772D" w:rsidRDefault="00D2772D" w:rsidP="00D2772D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A90280C" w14:textId="77777777" w:rsidR="00D2772D" w:rsidRDefault="00D2772D" w:rsidP="00D2772D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5D3D1D" w14:textId="77777777" w:rsidR="00D2772D" w:rsidRDefault="00D2772D" w:rsidP="00D2772D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EFE3276" w14:textId="77777777" w:rsidR="00D2772D" w:rsidRDefault="00D2772D" w:rsidP="00D2772D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8E2CA29" w14:textId="77777777" w:rsidR="00D2772D" w:rsidRDefault="00D2772D" w:rsidP="00D2772D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</w:tr>
      <w:tr w:rsidR="00D2772D" w14:paraId="619552C3" w14:textId="77777777" w:rsidTr="00D2772D">
        <w:trPr>
          <w:trHeight w:val="1500"/>
        </w:trPr>
        <w:tc>
          <w:tcPr>
            <w:tcW w:w="1368" w:type="dxa"/>
            <w:shd w:val="clear" w:color="auto" w:fill="auto"/>
          </w:tcPr>
          <w:p w14:paraId="7FE4F5C3" w14:textId="77777777" w:rsidR="00D2772D" w:rsidRDefault="00D2772D" w:rsidP="00D2772D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DB5309B" w14:textId="77777777" w:rsidR="00D2772D" w:rsidRDefault="00D2772D" w:rsidP="00D2772D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B165A09" w14:textId="77777777" w:rsidR="00D2772D" w:rsidRDefault="00D2772D" w:rsidP="00D2772D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3890029" w14:textId="77777777" w:rsidR="00D2772D" w:rsidRDefault="00D2772D" w:rsidP="00D2772D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9D7E628" w14:textId="77777777" w:rsidR="00D2772D" w:rsidRDefault="00D2772D" w:rsidP="00D2772D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AA56E63" w14:textId="77777777" w:rsidR="00D2772D" w:rsidRDefault="00D2772D" w:rsidP="00D2772D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788AE58" w14:textId="77777777" w:rsidR="00D2772D" w:rsidRDefault="00D2772D" w:rsidP="00D2772D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</w:tr>
      <w:tr w:rsidR="00D2772D" w14:paraId="0E84A876" w14:textId="77777777" w:rsidTr="00D2772D">
        <w:trPr>
          <w:trHeight w:val="1500"/>
        </w:trPr>
        <w:tc>
          <w:tcPr>
            <w:tcW w:w="1368" w:type="dxa"/>
          </w:tcPr>
          <w:p w14:paraId="3894F927" w14:textId="77777777" w:rsidR="00D2772D" w:rsidRDefault="00D2772D" w:rsidP="00D2772D">
            <w:pPr>
              <w:jc w:val="center"/>
            </w:pPr>
          </w:p>
        </w:tc>
        <w:tc>
          <w:tcPr>
            <w:tcW w:w="1368" w:type="dxa"/>
          </w:tcPr>
          <w:p w14:paraId="46271FBD" w14:textId="77777777" w:rsidR="00D2772D" w:rsidRDefault="00D2772D" w:rsidP="00D2772D">
            <w:pPr>
              <w:jc w:val="center"/>
            </w:pPr>
          </w:p>
        </w:tc>
        <w:tc>
          <w:tcPr>
            <w:tcW w:w="1368" w:type="dxa"/>
          </w:tcPr>
          <w:p w14:paraId="65F975F1" w14:textId="77777777" w:rsidR="00D2772D" w:rsidRDefault="00D2772D" w:rsidP="00D2772D">
            <w:pPr>
              <w:jc w:val="center"/>
            </w:pPr>
          </w:p>
        </w:tc>
        <w:tc>
          <w:tcPr>
            <w:tcW w:w="1368" w:type="dxa"/>
          </w:tcPr>
          <w:p w14:paraId="2E2E880D" w14:textId="77777777" w:rsidR="00D2772D" w:rsidRDefault="00D2772D" w:rsidP="00D2772D">
            <w:pPr>
              <w:jc w:val="center"/>
            </w:pPr>
          </w:p>
        </w:tc>
        <w:tc>
          <w:tcPr>
            <w:tcW w:w="1368" w:type="dxa"/>
          </w:tcPr>
          <w:p w14:paraId="4A262AF8" w14:textId="77777777" w:rsidR="00D2772D" w:rsidRDefault="00D2772D" w:rsidP="00D2772D">
            <w:pPr>
              <w:jc w:val="center"/>
            </w:pPr>
          </w:p>
        </w:tc>
        <w:tc>
          <w:tcPr>
            <w:tcW w:w="1368" w:type="dxa"/>
          </w:tcPr>
          <w:p w14:paraId="354B5A8A" w14:textId="77777777" w:rsidR="00D2772D" w:rsidRDefault="00D2772D" w:rsidP="00D2772D">
            <w:pPr>
              <w:jc w:val="center"/>
            </w:pPr>
          </w:p>
        </w:tc>
        <w:tc>
          <w:tcPr>
            <w:tcW w:w="1368" w:type="dxa"/>
          </w:tcPr>
          <w:p w14:paraId="26DD2FEF" w14:textId="77777777" w:rsidR="00D2772D" w:rsidRDefault="00D2772D" w:rsidP="00D2772D">
            <w:pPr>
              <w:jc w:val="center"/>
            </w:pPr>
          </w:p>
        </w:tc>
      </w:tr>
    </w:tbl>
    <w:p w14:paraId="123F7908" w14:textId="77777777" w:rsidR="00D2772D" w:rsidRDefault="00D2772D" w:rsidP="00D2772D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D2772D" w:rsidRPr="00D2772D" w14:paraId="78B31689" w14:textId="77777777" w:rsidTr="00D2772D">
        <w:trPr>
          <w:trHeight w:val="280"/>
        </w:trPr>
        <w:tc>
          <w:tcPr>
            <w:tcW w:w="9576" w:type="dxa"/>
            <w:shd w:val="clear" w:color="auto" w:fill="auto"/>
          </w:tcPr>
          <w:p w14:paraId="2812EA4B" w14:textId="77777777" w:rsidR="00D2772D" w:rsidRPr="00D2772D" w:rsidRDefault="00D2772D" w:rsidP="00D2772D">
            <w:pPr>
              <w:jc w:val="center"/>
              <w:rPr>
                <w:sz w:val="20"/>
              </w:rPr>
            </w:pPr>
          </w:p>
        </w:tc>
      </w:tr>
      <w:tr w:rsidR="00D2772D" w:rsidRPr="00D2772D" w14:paraId="54086CDD" w14:textId="77777777" w:rsidTr="00D2772D">
        <w:trPr>
          <w:trHeight w:val="280"/>
        </w:trPr>
        <w:tc>
          <w:tcPr>
            <w:tcW w:w="9576" w:type="dxa"/>
            <w:shd w:val="clear" w:color="auto" w:fill="auto"/>
          </w:tcPr>
          <w:p w14:paraId="09747711" w14:textId="77777777" w:rsidR="00D2772D" w:rsidRPr="00D2772D" w:rsidRDefault="00D2772D" w:rsidP="00D2772D">
            <w:pPr>
              <w:jc w:val="center"/>
              <w:rPr>
                <w:sz w:val="20"/>
              </w:rPr>
            </w:pPr>
          </w:p>
        </w:tc>
      </w:tr>
      <w:tr w:rsidR="00D2772D" w:rsidRPr="00D2772D" w14:paraId="1607091E" w14:textId="77777777" w:rsidTr="00D2772D">
        <w:trPr>
          <w:trHeight w:val="280"/>
        </w:trPr>
        <w:tc>
          <w:tcPr>
            <w:tcW w:w="9576" w:type="dxa"/>
            <w:shd w:val="clear" w:color="auto" w:fill="auto"/>
          </w:tcPr>
          <w:p w14:paraId="62454222" w14:textId="77777777" w:rsidR="00D2772D" w:rsidRPr="00D2772D" w:rsidRDefault="00D2772D" w:rsidP="00D2772D">
            <w:pPr>
              <w:jc w:val="center"/>
              <w:rPr>
                <w:sz w:val="20"/>
              </w:rPr>
            </w:pPr>
          </w:p>
        </w:tc>
      </w:tr>
      <w:tr w:rsidR="00D2772D" w:rsidRPr="00D2772D" w14:paraId="315ED625" w14:textId="77777777" w:rsidTr="00D2772D">
        <w:trPr>
          <w:trHeight w:val="280"/>
        </w:trPr>
        <w:tc>
          <w:tcPr>
            <w:tcW w:w="9576" w:type="dxa"/>
            <w:shd w:val="clear" w:color="auto" w:fill="auto"/>
          </w:tcPr>
          <w:p w14:paraId="26F5738E" w14:textId="77777777" w:rsidR="00D2772D" w:rsidRPr="00D2772D" w:rsidRDefault="00D2772D" w:rsidP="00D2772D">
            <w:pPr>
              <w:jc w:val="center"/>
              <w:rPr>
                <w:sz w:val="20"/>
              </w:rPr>
            </w:pPr>
          </w:p>
        </w:tc>
      </w:tr>
      <w:tr w:rsidR="00D2772D" w:rsidRPr="00D2772D" w14:paraId="1A279623" w14:textId="77777777" w:rsidTr="00D2772D">
        <w:trPr>
          <w:trHeight w:val="280"/>
        </w:trPr>
        <w:tc>
          <w:tcPr>
            <w:tcW w:w="9576" w:type="dxa"/>
            <w:shd w:val="clear" w:color="auto" w:fill="auto"/>
          </w:tcPr>
          <w:p w14:paraId="1E4A0ED4" w14:textId="77777777" w:rsidR="00D2772D" w:rsidRPr="00D2772D" w:rsidRDefault="00D2772D" w:rsidP="00D2772D">
            <w:pPr>
              <w:jc w:val="center"/>
              <w:rPr>
                <w:sz w:val="20"/>
              </w:rPr>
            </w:pPr>
          </w:p>
        </w:tc>
      </w:tr>
      <w:tr w:rsidR="00D2772D" w:rsidRPr="00D2772D" w14:paraId="4926A4A7" w14:textId="77777777" w:rsidTr="00D2772D">
        <w:trPr>
          <w:trHeight w:val="280"/>
        </w:trPr>
        <w:tc>
          <w:tcPr>
            <w:tcW w:w="9576" w:type="dxa"/>
            <w:shd w:val="clear" w:color="auto" w:fill="auto"/>
          </w:tcPr>
          <w:p w14:paraId="7BB77C40" w14:textId="77777777" w:rsidR="00D2772D" w:rsidRPr="00D2772D" w:rsidRDefault="00D2772D" w:rsidP="00D2772D">
            <w:pPr>
              <w:jc w:val="center"/>
              <w:rPr>
                <w:sz w:val="20"/>
              </w:rPr>
            </w:pPr>
          </w:p>
        </w:tc>
      </w:tr>
      <w:tr w:rsidR="00D2772D" w:rsidRPr="00D2772D" w14:paraId="67CD0512" w14:textId="77777777" w:rsidTr="00D2772D">
        <w:trPr>
          <w:trHeight w:val="280"/>
        </w:trPr>
        <w:tc>
          <w:tcPr>
            <w:tcW w:w="9576" w:type="dxa"/>
            <w:shd w:val="clear" w:color="auto" w:fill="auto"/>
          </w:tcPr>
          <w:p w14:paraId="6A8768D1" w14:textId="77777777" w:rsidR="00D2772D" w:rsidRPr="00D2772D" w:rsidRDefault="00D2772D" w:rsidP="00D2772D">
            <w:pPr>
              <w:jc w:val="center"/>
              <w:rPr>
                <w:sz w:val="20"/>
              </w:rPr>
            </w:pPr>
          </w:p>
        </w:tc>
      </w:tr>
      <w:tr w:rsidR="00D2772D" w:rsidRPr="00D2772D" w14:paraId="5A7D3282" w14:textId="77777777" w:rsidTr="00D2772D">
        <w:trPr>
          <w:trHeight w:val="280"/>
        </w:trPr>
        <w:tc>
          <w:tcPr>
            <w:tcW w:w="9576" w:type="dxa"/>
            <w:shd w:val="clear" w:color="auto" w:fill="auto"/>
            <w:vAlign w:val="center"/>
          </w:tcPr>
          <w:p w14:paraId="3F487A00" w14:textId="77777777" w:rsidR="00D2772D" w:rsidRPr="00D2772D" w:rsidRDefault="00D2772D" w:rsidP="00D2772D">
            <w:pPr>
              <w:jc w:val="center"/>
              <w:rPr>
                <w:sz w:val="20"/>
              </w:rPr>
            </w:pPr>
          </w:p>
        </w:tc>
      </w:tr>
    </w:tbl>
    <w:p w14:paraId="10077D45" w14:textId="77777777" w:rsidR="007268E4" w:rsidRPr="00BB4F60" w:rsidRDefault="00D2772D" w:rsidP="00D2772D">
      <w:pPr>
        <w:jc w:val="center"/>
      </w:pPr>
      <w:r>
        <w:t>© EditableCalendar.Com</w:t>
      </w:r>
    </w:p>
    <w:sectPr w:rsidR="007268E4" w:rsidRPr="00BB4F60" w:rsidSect="00D27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AC281" w14:textId="77777777" w:rsidR="00D02FD4" w:rsidRDefault="00D02FD4" w:rsidP="005762FE">
      <w:r>
        <w:separator/>
      </w:r>
    </w:p>
  </w:endnote>
  <w:endnote w:type="continuationSeparator" w:id="0">
    <w:p w14:paraId="09B106DA" w14:textId="77777777" w:rsidR="00D02FD4" w:rsidRDefault="00D02FD4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C543D" w14:textId="77777777" w:rsidR="00D02FD4" w:rsidRDefault="00D02FD4" w:rsidP="005762FE">
      <w:r>
        <w:separator/>
      </w:r>
    </w:p>
  </w:footnote>
  <w:footnote w:type="continuationSeparator" w:id="0">
    <w:p w14:paraId="3140E006" w14:textId="77777777" w:rsidR="00D02FD4" w:rsidRDefault="00D02FD4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72D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02FD4"/>
    <w:rsid w:val="00D26BFE"/>
    <w:rsid w:val="00D2772D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6A320"/>
  <w15:docId w15:val="{5DEE8FF8-C027-4F81-A703-C877BD0C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Calendar October with Holidays and Notes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2023-12-02T10:47:00Z</dcterms:created>
  <dcterms:modified xsi:type="dcterms:W3CDTF">2023-12-02T10:47:00Z</dcterms:modified>
</cp:coreProperties>
</file>