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C27946" w:rsidRPr="00C27946" w14:paraId="38FD643D" w14:textId="77777777" w:rsidTr="00C27946">
        <w:trPr>
          <w:trHeight w:val="600"/>
        </w:trPr>
        <w:tc>
          <w:tcPr>
            <w:tcW w:w="9576" w:type="dxa"/>
            <w:gridSpan w:val="7"/>
          </w:tcPr>
          <w:p w14:paraId="7240BF72" w14:textId="77777777" w:rsidR="00C27946" w:rsidRPr="00C27946" w:rsidRDefault="00C27946" w:rsidP="00C27946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2026</w:t>
            </w:r>
          </w:p>
        </w:tc>
      </w:tr>
      <w:tr w:rsidR="00C27946" w14:paraId="2D4EF985" w14:textId="77777777" w:rsidTr="00C27946">
        <w:tc>
          <w:tcPr>
            <w:tcW w:w="1368" w:type="dxa"/>
          </w:tcPr>
          <w:p w14:paraId="6BFB3A52" w14:textId="77777777" w:rsidR="00C27946" w:rsidRDefault="00C27946" w:rsidP="00C27946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1FF9448B" w14:textId="77777777" w:rsidR="00C27946" w:rsidRDefault="00C27946" w:rsidP="00C27946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38C73993" w14:textId="77777777" w:rsidR="00C27946" w:rsidRDefault="00C27946" w:rsidP="00C27946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4DF89544" w14:textId="77777777" w:rsidR="00C27946" w:rsidRDefault="00C27946" w:rsidP="00C27946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4833BE0" w14:textId="77777777" w:rsidR="00C27946" w:rsidRDefault="00C27946" w:rsidP="00C27946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99CE8FA" w14:textId="77777777" w:rsidR="00C27946" w:rsidRDefault="00C27946" w:rsidP="00C27946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3A2882D" w14:textId="77777777" w:rsidR="00C27946" w:rsidRDefault="00C27946" w:rsidP="00C27946">
            <w:pPr>
              <w:jc w:val="center"/>
            </w:pPr>
            <w:r>
              <w:t>Saturday</w:t>
            </w:r>
          </w:p>
        </w:tc>
      </w:tr>
      <w:tr w:rsidR="00C27946" w14:paraId="03EA35D9" w14:textId="77777777" w:rsidTr="00C2794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49C72E9E" w14:textId="77777777" w:rsidR="00C27946" w:rsidRDefault="00C27946" w:rsidP="00C2794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954524A" w14:textId="77777777" w:rsidR="00C27946" w:rsidRDefault="00C27946" w:rsidP="00C2794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2E5DA7E" w14:textId="77777777" w:rsidR="00C27946" w:rsidRDefault="00C27946" w:rsidP="00C2794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6FBE61F" w14:textId="77777777" w:rsidR="00C27946" w:rsidRDefault="00C27946" w:rsidP="00C2794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8B7FEA3" w14:textId="77777777" w:rsidR="00C27946" w:rsidRDefault="00C27946" w:rsidP="00C27946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5B0A914" w14:textId="77777777" w:rsidR="00C27946" w:rsidRDefault="00C27946" w:rsidP="00C27946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5533377" w14:textId="77777777" w:rsidR="00C27946" w:rsidRDefault="00C27946" w:rsidP="00C27946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</w:tr>
      <w:tr w:rsidR="00C27946" w14:paraId="216A8E1D" w14:textId="77777777" w:rsidTr="00C2794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B208299" w14:textId="77777777" w:rsidR="00C27946" w:rsidRDefault="00C27946" w:rsidP="00C27946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93F0D56" w14:textId="77777777" w:rsidR="00C27946" w:rsidRDefault="00C27946" w:rsidP="00C27946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2EF6958" w14:textId="77777777" w:rsidR="00C27946" w:rsidRDefault="00C27946" w:rsidP="00C27946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5A92B48" w14:textId="77777777" w:rsidR="00C27946" w:rsidRDefault="00C27946" w:rsidP="00C27946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5EE72F2" w14:textId="77777777" w:rsidR="00C27946" w:rsidRDefault="00C27946" w:rsidP="00C27946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BCAF9D" w14:textId="77777777" w:rsidR="00C27946" w:rsidRDefault="00C27946" w:rsidP="00C27946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CAA040E" w14:textId="77777777" w:rsidR="00C27946" w:rsidRDefault="00C27946" w:rsidP="00C27946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</w:tr>
      <w:tr w:rsidR="00C27946" w14:paraId="101B4997" w14:textId="77777777" w:rsidTr="00C2794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FDAC049" w14:textId="77777777" w:rsidR="00C27946" w:rsidRDefault="00C27946" w:rsidP="00C27946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60F6A83" w14:textId="77777777" w:rsidR="00C27946" w:rsidRDefault="00C27946" w:rsidP="00C27946">
            <w:pPr>
              <w:jc w:val="center"/>
            </w:pPr>
            <w:r>
              <w:t>12</w:t>
            </w:r>
            <w:r>
              <w:br/>
            </w:r>
            <w:r>
              <w:br/>
              <w:t>Columbus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876140F" w14:textId="77777777" w:rsidR="00C27946" w:rsidRDefault="00C27946" w:rsidP="00C27946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4EC4F93" w14:textId="77777777" w:rsidR="00C27946" w:rsidRDefault="00C27946" w:rsidP="00C27946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B5A93A" w14:textId="77777777" w:rsidR="00C27946" w:rsidRDefault="00C27946" w:rsidP="00C27946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C29BBFC" w14:textId="77777777" w:rsidR="00C27946" w:rsidRDefault="00C27946" w:rsidP="00C27946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81D88F1" w14:textId="77777777" w:rsidR="00C27946" w:rsidRDefault="00C27946" w:rsidP="00C27946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</w:tr>
      <w:tr w:rsidR="00C27946" w14:paraId="2ECB316E" w14:textId="77777777" w:rsidTr="00C2794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1E2D6A3" w14:textId="77777777" w:rsidR="00C27946" w:rsidRDefault="00C27946" w:rsidP="00C27946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650E834" w14:textId="77777777" w:rsidR="00C27946" w:rsidRDefault="00C27946" w:rsidP="00C27946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8E90D8E" w14:textId="77777777" w:rsidR="00C27946" w:rsidRDefault="00C27946" w:rsidP="00C27946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FB9B1F7" w14:textId="77777777" w:rsidR="00C27946" w:rsidRDefault="00C27946" w:rsidP="00C27946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1ED1F1B" w14:textId="77777777" w:rsidR="00C27946" w:rsidRDefault="00C27946" w:rsidP="00C27946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0CF2880" w14:textId="77777777" w:rsidR="00C27946" w:rsidRDefault="00C27946" w:rsidP="00C27946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6517A3B" w14:textId="77777777" w:rsidR="00C27946" w:rsidRDefault="00C27946" w:rsidP="00C27946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</w:tr>
      <w:tr w:rsidR="00C27946" w14:paraId="2E699AD6" w14:textId="77777777" w:rsidTr="00C27946">
        <w:trPr>
          <w:trHeight w:val="1500"/>
        </w:trPr>
        <w:tc>
          <w:tcPr>
            <w:tcW w:w="1368" w:type="dxa"/>
            <w:shd w:val="clear" w:color="auto" w:fill="auto"/>
          </w:tcPr>
          <w:p w14:paraId="44341683" w14:textId="77777777" w:rsidR="00C27946" w:rsidRDefault="00C27946" w:rsidP="00C27946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D50795B" w14:textId="77777777" w:rsidR="00C27946" w:rsidRDefault="00C27946" w:rsidP="00C27946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34C62C3" w14:textId="77777777" w:rsidR="00C27946" w:rsidRDefault="00C27946" w:rsidP="00C27946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475B05A" w14:textId="77777777" w:rsidR="00C27946" w:rsidRDefault="00C27946" w:rsidP="00C27946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1FB3A8D" w14:textId="77777777" w:rsidR="00C27946" w:rsidRDefault="00C27946" w:rsidP="00C27946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E01DC23" w14:textId="77777777" w:rsidR="00C27946" w:rsidRDefault="00C27946" w:rsidP="00C27946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866E4F0" w14:textId="77777777" w:rsidR="00C27946" w:rsidRDefault="00C27946" w:rsidP="00C27946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</w:tr>
      <w:tr w:rsidR="00C27946" w14:paraId="08CE6153" w14:textId="77777777" w:rsidTr="00C27946">
        <w:trPr>
          <w:trHeight w:val="1500"/>
        </w:trPr>
        <w:tc>
          <w:tcPr>
            <w:tcW w:w="1368" w:type="dxa"/>
          </w:tcPr>
          <w:p w14:paraId="2465E0CE" w14:textId="77777777" w:rsidR="00C27946" w:rsidRDefault="00C27946" w:rsidP="00C27946">
            <w:pPr>
              <w:jc w:val="center"/>
            </w:pPr>
          </w:p>
        </w:tc>
        <w:tc>
          <w:tcPr>
            <w:tcW w:w="1368" w:type="dxa"/>
          </w:tcPr>
          <w:p w14:paraId="736E093D" w14:textId="77777777" w:rsidR="00C27946" w:rsidRDefault="00C27946" w:rsidP="00C27946">
            <w:pPr>
              <w:jc w:val="center"/>
            </w:pPr>
          </w:p>
        </w:tc>
        <w:tc>
          <w:tcPr>
            <w:tcW w:w="1368" w:type="dxa"/>
          </w:tcPr>
          <w:p w14:paraId="5F655129" w14:textId="77777777" w:rsidR="00C27946" w:rsidRDefault="00C27946" w:rsidP="00C27946">
            <w:pPr>
              <w:jc w:val="center"/>
            </w:pPr>
          </w:p>
        </w:tc>
        <w:tc>
          <w:tcPr>
            <w:tcW w:w="1368" w:type="dxa"/>
          </w:tcPr>
          <w:p w14:paraId="4CE7703B" w14:textId="77777777" w:rsidR="00C27946" w:rsidRDefault="00C27946" w:rsidP="00C27946">
            <w:pPr>
              <w:jc w:val="center"/>
            </w:pPr>
          </w:p>
        </w:tc>
        <w:tc>
          <w:tcPr>
            <w:tcW w:w="1368" w:type="dxa"/>
          </w:tcPr>
          <w:p w14:paraId="65C95535" w14:textId="77777777" w:rsidR="00C27946" w:rsidRDefault="00C27946" w:rsidP="00C27946">
            <w:pPr>
              <w:jc w:val="center"/>
            </w:pPr>
          </w:p>
        </w:tc>
        <w:tc>
          <w:tcPr>
            <w:tcW w:w="1368" w:type="dxa"/>
          </w:tcPr>
          <w:p w14:paraId="77D6C0EB" w14:textId="77777777" w:rsidR="00C27946" w:rsidRDefault="00C27946" w:rsidP="00C27946">
            <w:pPr>
              <w:jc w:val="center"/>
            </w:pPr>
          </w:p>
        </w:tc>
        <w:tc>
          <w:tcPr>
            <w:tcW w:w="1368" w:type="dxa"/>
          </w:tcPr>
          <w:p w14:paraId="04B40271" w14:textId="77777777" w:rsidR="00C27946" w:rsidRDefault="00C27946" w:rsidP="00C27946">
            <w:pPr>
              <w:jc w:val="center"/>
            </w:pPr>
          </w:p>
        </w:tc>
      </w:tr>
    </w:tbl>
    <w:p w14:paraId="7078706F" w14:textId="77777777" w:rsidR="00C27946" w:rsidRDefault="00C27946" w:rsidP="00C27946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C27946" w:rsidRPr="00C27946" w14:paraId="24D78F4A" w14:textId="77777777" w:rsidTr="00C27946">
        <w:trPr>
          <w:trHeight w:val="280"/>
        </w:trPr>
        <w:tc>
          <w:tcPr>
            <w:tcW w:w="9576" w:type="dxa"/>
            <w:shd w:val="clear" w:color="auto" w:fill="auto"/>
          </w:tcPr>
          <w:p w14:paraId="577E56DF" w14:textId="77777777" w:rsidR="00C27946" w:rsidRPr="00C27946" w:rsidRDefault="00C27946" w:rsidP="00C27946">
            <w:pPr>
              <w:jc w:val="center"/>
              <w:rPr>
                <w:sz w:val="20"/>
              </w:rPr>
            </w:pPr>
          </w:p>
        </w:tc>
      </w:tr>
      <w:tr w:rsidR="00C27946" w:rsidRPr="00C27946" w14:paraId="42F3E5E3" w14:textId="77777777" w:rsidTr="00C27946">
        <w:trPr>
          <w:trHeight w:val="280"/>
        </w:trPr>
        <w:tc>
          <w:tcPr>
            <w:tcW w:w="9576" w:type="dxa"/>
            <w:shd w:val="clear" w:color="auto" w:fill="auto"/>
          </w:tcPr>
          <w:p w14:paraId="7CA0E165" w14:textId="77777777" w:rsidR="00C27946" w:rsidRPr="00C27946" w:rsidRDefault="00C27946" w:rsidP="00C27946">
            <w:pPr>
              <w:jc w:val="center"/>
              <w:rPr>
                <w:sz w:val="20"/>
              </w:rPr>
            </w:pPr>
          </w:p>
        </w:tc>
      </w:tr>
      <w:tr w:rsidR="00C27946" w:rsidRPr="00C27946" w14:paraId="6E7A5FCC" w14:textId="77777777" w:rsidTr="00C27946">
        <w:trPr>
          <w:trHeight w:val="280"/>
        </w:trPr>
        <w:tc>
          <w:tcPr>
            <w:tcW w:w="9576" w:type="dxa"/>
            <w:shd w:val="clear" w:color="auto" w:fill="auto"/>
          </w:tcPr>
          <w:p w14:paraId="21C71B98" w14:textId="77777777" w:rsidR="00C27946" w:rsidRPr="00C27946" w:rsidRDefault="00C27946" w:rsidP="00C27946">
            <w:pPr>
              <w:jc w:val="center"/>
              <w:rPr>
                <w:sz w:val="20"/>
              </w:rPr>
            </w:pPr>
          </w:p>
        </w:tc>
      </w:tr>
      <w:tr w:rsidR="00C27946" w:rsidRPr="00C27946" w14:paraId="6532D973" w14:textId="77777777" w:rsidTr="00C27946">
        <w:trPr>
          <w:trHeight w:val="280"/>
        </w:trPr>
        <w:tc>
          <w:tcPr>
            <w:tcW w:w="9576" w:type="dxa"/>
            <w:shd w:val="clear" w:color="auto" w:fill="auto"/>
          </w:tcPr>
          <w:p w14:paraId="67B9FD2F" w14:textId="77777777" w:rsidR="00C27946" w:rsidRPr="00C27946" w:rsidRDefault="00C27946" w:rsidP="00C27946">
            <w:pPr>
              <w:jc w:val="center"/>
              <w:rPr>
                <w:sz w:val="20"/>
              </w:rPr>
            </w:pPr>
          </w:p>
        </w:tc>
      </w:tr>
      <w:tr w:rsidR="00C27946" w:rsidRPr="00C27946" w14:paraId="56AFAEC3" w14:textId="77777777" w:rsidTr="00C27946">
        <w:trPr>
          <w:trHeight w:val="280"/>
        </w:trPr>
        <w:tc>
          <w:tcPr>
            <w:tcW w:w="9576" w:type="dxa"/>
            <w:shd w:val="clear" w:color="auto" w:fill="auto"/>
          </w:tcPr>
          <w:p w14:paraId="6ACD07C3" w14:textId="77777777" w:rsidR="00C27946" w:rsidRPr="00C27946" w:rsidRDefault="00C27946" w:rsidP="00C27946">
            <w:pPr>
              <w:jc w:val="center"/>
              <w:rPr>
                <w:sz w:val="20"/>
              </w:rPr>
            </w:pPr>
          </w:p>
        </w:tc>
      </w:tr>
      <w:tr w:rsidR="00C27946" w:rsidRPr="00C27946" w14:paraId="4EABFF6F" w14:textId="77777777" w:rsidTr="00C27946">
        <w:trPr>
          <w:trHeight w:val="280"/>
        </w:trPr>
        <w:tc>
          <w:tcPr>
            <w:tcW w:w="9576" w:type="dxa"/>
            <w:shd w:val="clear" w:color="auto" w:fill="auto"/>
          </w:tcPr>
          <w:p w14:paraId="2CD05079" w14:textId="77777777" w:rsidR="00C27946" w:rsidRPr="00C27946" w:rsidRDefault="00C27946" w:rsidP="00C27946">
            <w:pPr>
              <w:jc w:val="center"/>
              <w:rPr>
                <w:sz w:val="20"/>
              </w:rPr>
            </w:pPr>
          </w:p>
        </w:tc>
      </w:tr>
      <w:tr w:rsidR="00C27946" w:rsidRPr="00C27946" w14:paraId="55712C16" w14:textId="77777777" w:rsidTr="00C27946">
        <w:trPr>
          <w:trHeight w:val="280"/>
        </w:trPr>
        <w:tc>
          <w:tcPr>
            <w:tcW w:w="9576" w:type="dxa"/>
            <w:shd w:val="clear" w:color="auto" w:fill="auto"/>
          </w:tcPr>
          <w:p w14:paraId="3773181F" w14:textId="77777777" w:rsidR="00C27946" w:rsidRPr="00C27946" w:rsidRDefault="00C27946" w:rsidP="00C27946">
            <w:pPr>
              <w:jc w:val="center"/>
              <w:rPr>
                <w:sz w:val="20"/>
              </w:rPr>
            </w:pPr>
          </w:p>
        </w:tc>
      </w:tr>
      <w:tr w:rsidR="00C27946" w:rsidRPr="00C27946" w14:paraId="4D5E345C" w14:textId="77777777" w:rsidTr="00C27946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71B52520" w14:textId="77777777" w:rsidR="00C27946" w:rsidRPr="00C27946" w:rsidRDefault="00C27946" w:rsidP="00C27946">
            <w:pPr>
              <w:jc w:val="center"/>
              <w:rPr>
                <w:sz w:val="20"/>
              </w:rPr>
            </w:pPr>
          </w:p>
        </w:tc>
      </w:tr>
    </w:tbl>
    <w:p w14:paraId="320B9174" w14:textId="77777777" w:rsidR="007268E4" w:rsidRPr="00BB4F60" w:rsidRDefault="00C27946" w:rsidP="00C27946">
      <w:pPr>
        <w:jc w:val="center"/>
      </w:pPr>
      <w:r>
        <w:t>© EditableCalendar.Com</w:t>
      </w:r>
    </w:p>
    <w:sectPr w:rsidR="007268E4" w:rsidRPr="00BB4F60" w:rsidSect="00C27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B151C" w14:textId="77777777" w:rsidR="00B7309A" w:rsidRDefault="00B7309A" w:rsidP="005762FE">
      <w:r>
        <w:separator/>
      </w:r>
    </w:p>
  </w:endnote>
  <w:endnote w:type="continuationSeparator" w:id="0">
    <w:p w14:paraId="690C3DC7" w14:textId="77777777" w:rsidR="00B7309A" w:rsidRDefault="00B7309A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130F0" w14:textId="77777777" w:rsidR="00B7309A" w:rsidRDefault="00B7309A" w:rsidP="005762FE">
      <w:r>
        <w:separator/>
      </w:r>
    </w:p>
  </w:footnote>
  <w:footnote w:type="continuationSeparator" w:id="0">
    <w:p w14:paraId="159DD354" w14:textId="77777777" w:rsidR="00B7309A" w:rsidRDefault="00B7309A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46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309A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27946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313AA"/>
  <w15:docId w15:val="{03899ABA-764C-4FF6-A7A8-AFE13823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Calendar October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2023-12-02T10:56:00Z</dcterms:created>
  <dcterms:modified xsi:type="dcterms:W3CDTF">2023-12-02T10:56:00Z</dcterms:modified>
</cp:coreProperties>
</file>