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66500B" w:rsidRPr="0066500B" w14:paraId="4C93E40E" w14:textId="77777777" w:rsidTr="0066500B">
        <w:trPr>
          <w:trHeight w:val="600"/>
        </w:trPr>
        <w:tc>
          <w:tcPr>
            <w:tcW w:w="9576" w:type="dxa"/>
            <w:gridSpan w:val="7"/>
          </w:tcPr>
          <w:p w14:paraId="5FA15DAF" w14:textId="77777777" w:rsidR="0066500B" w:rsidRPr="0066500B" w:rsidRDefault="0066500B" w:rsidP="0066500B">
            <w:pPr>
              <w:jc w:val="center"/>
              <w:rPr>
                <w:sz w:val="48"/>
              </w:rPr>
            </w:pPr>
            <w:r>
              <w:rPr>
                <w:sz w:val="48"/>
              </w:rPr>
              <w:t>July 2027</w:t>
            </w:r>
          </w:p>
        </w:tc>
      </w:tr>
      <w:tr w:rsidR="0066500B" w14:paraId="04E24257" w14:textId="77777777" w:rsidTr="0066500B">
        <w:tc>
          <w:tcPr>
            <w:tcW w:w="1368" w:type="dxa"/>
          </w:tcPr>
          <w:p w14:paraId="60A0D2FD" w14:textId="77777777" w:rsidR="0066500B" w:rsidRDefault="0066500B" w:rsidP="0066500B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14CB0EF3" w14:textId="77777777" w:rsidR="0066500B" w:rsidRDefault="0066500B" w:rsidP="0066500B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4D094E5A" w14:textId="77777777" w:rsidR="0066500B" w:rsidRDefault="0066500B" w:rsidP="0066500B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790FB6DF" w14:textId="77777777" w:rsidR="0066500B" w:rsidRDefault="0066500B" w:rsidP="0066500B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AE78398" w14:textId="77777777" w:rsidR="0066500B" w:rsidRDefault="0066500B" w:rsidP="0066500B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EB03E5A" w14:textId="77777777" w:rsidR="0066500B" w:rsidRDefault="0066500B" w:rsidP="0066500B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A54DE55" w14:textId="77777777" w:rsidR="0066500B" w:rsidRDefault="0066500B" w:rsidP="0066500B">
            <w:pPr>
              <w:jc w:val="center"/>
            </w:pPr>
            <w:r>
              <w:t>Saturday</w:t>
            </w:r>
          </w:p>
        </w:tc>
      </w:tr>
      <w:tr w:rsidR="0066500B" w14:paraId="6ABD86FA" w14:textId="77777777" w:rsidTr="0066500B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7717C6D0" w14:textId="77777777" w:rsidR="0066500B" w:rsidRDefault="0066500B" w:rsidP="0066500B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6331724" w14:textId="77777777" w:rsidR="0066500B" w:rsidRDefault="0066500B" w:rsidP="0066500B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10BAA67" w14:textId="77777777" w:rsidR="0066500B" w:rsidRDefault="0066500B" w:rsidP="0066500B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7950197" w14:textId="77777777" w:rsidR="0066500B" w:rsidRDefault="0066500B" w:rsidP="0066500B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A6AE555" w14:textId="77777777" w:rsidR="0066500B" w:rsidRDefault="0066500B" w:rsidP="0066500B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1ECC1CD" w14:textId="77777777" w:rsidR="0066500B" w:rsidRDefault="0066500B" w:rsidP="0066500B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2D399BB" w14:textId="77777777" w:rsidR="0066500B" w:rsidRDefault="0066500B" w:rsidP="0066500B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</w:tr>
      <w:tr w:rsidR="0066500B" w14:paraId="1CBC65D3" w14:textId="77777777" w:rsidTr="0066500B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03F0222E" w14:textId="77777777" w:rsidR="0066500B" w:rsidRDefault="0066500B" w:rsidP="0066500B">
            <w:pPr>
              <w:jc w:val="center"/>
            </w:pPr>
            <w:r>
              <w:t>4</w:t>
            </w:r>
            <w:r>
              <w:br/>
            </w:r>
            <w:r>
              <w:br/>
              <w:t>Independence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E5BEDC4" w14:textId="77777777" w:rsidR="0066500B" w:rsidRDefault="0066500B" w:rsidP="0066500B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7BD54BE" w14:textId="77777777" w:rsidR="0066500B" w:rsidRDefault="0066500B" w:rsidP="0066500B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568BD03" w14:textId="77777777" w:rsidR="0066500B" w:rsidRDefault="0066500B" w:rsidP="0066500B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E27FA93" w14:textId="77777777" w:rsidR="0066500B" w:rsidRDefault="0066500B" w:rsidP="0066500B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EC4B51D" w14:textId="77777777" w:rsidR="0066500B" w:rsidRDefault="0066500B" w:rsidP="0066500B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B64FFF6" w14:textId="77777777" w:rsidR="0066500B" w:rsidRDefault="0066500B" w:rsidP="0066500B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</w:tr>
      <w:tr w:rsidR="0066500B" w14:paraId="7D4CDA7D" w14:textId="77777777" w:rsidTr="0066500B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029B0109" w14:textId="77777777" w:rsidR="0066500B" w:rsidRDefault="0066500B" w:rsidP="0066500B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F835E49" w14:textId="77777777" w:rsidR="0066500B" w:rsidRDefault="0066500B" w:rsidP="0066500B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DC4C9D9" w14:textId="77777777" w:rsidR="0066500B" w:rsidRDefault="0066500B" w:rsidP="0066500B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1806492" w14:textId="77777777" w:rsidR="0066500B" w:rsidRDefault="0066500B" w:rsidP="0066500B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59F0D9A" w14:textId="77777777" w:rsidR="0066500B" w:rsidRDefault="0066500B" w:rsidP="0066500B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1D9C19B" w14:textId="77777777" w:rsidR="0066500B" w:rsidRDefault="0066500B" w:rsidP="0066500B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9E55078" w14:textId="77777777" w:rsidR="0066500B" w:rsidRDefault="0066500B" w:rsidP="0066500B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</w:tr>
      <w:tr w:rsidR="0066500B" w14:paraId="79DA577C" w14:textId="77777777" w:rsidTr="0066500B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0866F7E2" w14:textId="77777777" w:rsidR="0066500B" w:rsidRDefault="0066500B" w:rsidP="0066500B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1403FFD" w14:textId="77777777" w:rsidR="0066500B" w:rsidRDefault="0066500B" w:rsidP="0066500B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8E3B12A" w14:textId="77777777" w:rsidR="0066500B" w:rsidRDefault="0066500B" w:rsidP="0066500B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2107398" w14:textId="77777777" w:rsidR="0066500B" w:rsidRDefault="0066500B" w:rsidP="0066500B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C2F782B" w14:textId="77777777" w:rsidR="0066500B" w:rsidRDefault="0066500B" w:rsidP="0066500B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421DD51" w14:textId="77777777" w:rsidR="0066500B" w:rsidRDefault="0066500B" w:rsidP="0066500B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2344226" w14:textId="77777777" w:rsidR="0066500B" w:rsidRDefault="0066500B" w:rsidP="0066500B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</w:tr>
      <w:tr w:rsidR="0066500B" w14:paraId="23081890" w14:textId="77777777" w:rsidTr="0066500B">
        <w:trPr>
          <w:trHeight w:val="1500"/>
        </w:trPr>
        <w:tc>
          <w:tcPr>
            <w:tcW w:w="1368" w:type="dxa"/>
          </w:tcPr>
          <w:p w14:paraId="485B2C47" w14:textId="77777777" w:rsidR="0066500B" w:rsidRDefault="0066500B" w:rsidP="0066500B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6CBE7FEC" w14:textId="77777777" w:rsidR="0066500B" w:rsidRDefault="0066500B" w:rsidP="0066500B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633E82A9" w14:textId="77777777" w:rsidR="0066500B" w:rsidRDefault="0066500B" w:rsidP="0066500B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70276608" w14:textId="77777777" w:rsidR="0066500B" w:rsidRDefault="0066500B" w:rsidP="0066500B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32823C8A" w14:textId="77777777" w:rsidR="0066500B" w:rsidRDefault="0066500B" w:rsidP="0066500B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495948E2" w14:textId="77777777" w:rsidR="0066500B" w:rsidRDefault="0066500B" w:rsidP="0066500B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014DDC46" w14:textId="77777777" w:rsidR="0066500B" w:rsidRDefault="0066500B" w:rsidP="0066500B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</w:tr>
      <w:tr w:rsidR="0066500B" w14:paraId="1AF3193C" w14:textId="77777777" w:rsidTr="0066500B">
        <w:trPr>
          <w:trHeight w:val="1500"/>
        </w:trPr>
        <w:tc>
          <w:tcPr>
            <w:tcW w:w="1368" w:type="dxa"/>
          </w:tcPr>
          <w:p w14:paraId="08A30975" w14:textId="77777777" w:rsidR="0066500B" w:rsidRDefault="0066500B" w:rsidP="0066500B">
            <w:pPr>
              <w:jc w:val="center"/>
            </w:pPr>
          </w:p>
        </w:tc>
        <w:tc>
          <w:tcPr>
            <w:tcW w:w="1368" w:type="dxa"/>
          </w:tcPr>
          <w:p w14:paraId="71AE94DF" w14:textId="77777777" w:rsidR="0066500B" w:rsidRDefault="0066500B" w:rsidP="0066500B">
            <w:pPr>
              <w:jc w:val="center"/>
            </w:pPr>
          </w:p>
        </w:tc>
        <w:tc>
          <w:tcPr>
            <w:tcW w:w="1368" w:type="dxa"/>
          </w:tcPr>
          <w:p w14:paraId="51921C85" w14:textId="77777777" w:rsidR="0066500B" w:rsidRDefault="0066500B" w:rsidP="0066500B">
            <w:pPr>
              <w:jc w:val="center"/>
            </w:pPr>
          </w:p>
        </w:tc>
        <w:tc>
          <w:tcPr>
            <w:tcW w:w="1368" w:type="dxa"/>
          </w:tcPr>
          <w:p w14:paraId="6D5CF2F4" w14:textId="77777777" w:rsidR="0066500B" w:rsidRDefault="0066500B" w:rsidP="0066500B">
            <w:pPr>
              <w:jc w:val="center"/>
            </w:pPr>
          </w:p>
        </w:tc>
        <w:tc>
          <w:tcPr>
            <w:tcW w:w="1368" w:type="dxa"/>
          </w:tcPr>
          <w:p w14:paraId="21E17646" w14:textId="77777777" w:rsidR="0066500B" w:rsidRDefault="0066500B" w:rsidP="0066500B">
            <w:pPr>
              <w:jc w:val="center"/>
            </w:pPr>
          </w:p>
        </w:tc>
        <w:tc>
          <w:tcPr>
            <w:tcW w:w="1368" w:type="dxa"/>
          </w:tcPr>
          <w:p w14:paraId="61832A2D" w14:textId="77777777" w:rsidR="0066500B" w:rsidRDefault="0066500B" w:rsidP="0066500B">
            <w:pPr>
              <w:jc w:val="center"/>
            </w:pPr>
          </w:p>
        </w:tc>
        <w:tc>
          <w:tcPr>
            <w:tcW w:w="1368" w:type="dxa"/>
          </w:tcPr>
          <w:p w14:paraId="7FF5FCE0" w14:textId="77777777" w:rsidR="0066500B" w:rsidRDefault="0066500B" w:rsidP="0066500B">
            <w:pPr>
              <w:jc w:val="center"/>
            </w:pPr>
          </w:p>
        </w:tc>
      </w:tr>
    </w:tbl>
    <w:p w14:paraId="7B1BD003" w14:textId="77777777" w:rsidR="0066500B" w:rsidRDefault="0066500B" w:rsidP="0066500B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66500B" w:rsidRPr="0066500B" w14:paraId="4C00AD9F" w14:textId="77777777" w:rsidTr="0066500B">
        <w:trPr>
          <w:trHeight w:val="280"/>
        </w:trPr>
        <w:tc>
          <w:tcPr>
            <w:tcW w:w="9576" w:type="dxa"/>
          </w:tcPr>
          <w:p w14:paraId="7507EC49" w14:textId="77777777" w:rsidR="0066500B" w:rsidRPr="0066500B" w:rsidRDefault="0066500B" w:rsidP="0066500B">
            <w:pPr>
              <w:jc w:val="center"/>
              <w:rPr>
                <w:sz w:val="20"/>
              </w:rPr>
            </w:pPr>
          </w:p>
        </w:tc>
      </w:tr>
      <w:tr w:rsidR="0066500B" w:rsidRPr="0066500B" w14:paraId="283795B0" w14:textId="77777777" w:rsidTr="0066500B">
        <w:trPr>
          <w:trHeight w:val="280"/>
        </w:trPr>
        <w:tc>
          <w:tcPr>
            <w:tcW w:w="9576" w:type="dxa"/>
          </w:tcPr>
          <w:p w14:paraId="51118567" w14:textId="77777777" w:rsidR="0066500B" w:rsidRPr="0066500B" w:rsidRDefault="0066500B" w:rsidP="0066500B">
            <w:pPr>
              <w:jc w:val="center"/>
              <w:rPr>
                <w:sz w:val="20"/>
              </w:rPr>
            </w:pPr>
          </w:p>
        </w:tc>
      </w:tr>
      <w:tr w:rsidR="0066500B" w:rsidRPr="0066500B" w14:paraId="10D6295E" w14:textId="77777777" w:rsidTr="0066500B">
        <w:trPr>
          <w:trHeight w:val="280"/>
        </w:trPr>
        <w:tc>
          <w:tcPr>
            <w:tcW w:w="9576" w:type="dxa"/>
          </w:tcPr>
          <w:p w14:paraId="77764F89" w14:textId="77777777" w:rsidR="0066500B" w:rsidRPr="0066500B" w:rsidRDefault="0066500B" w:rsidP="0066500B">
            <w:pPr>
              <w:jc w:val="center"/>
              <w:rPr>
                <w:sz w:val="20"/>
              </w:rPr>
            </w:pPr>
          </w:p>
        </w:tc>
      </w:tr>
      <w:tr w:rsidR="0066500B" w:rsidRPr="0066500B" w14:paraId="59B67B12" w14:textId="77777777" w:rsidTr="0066500B">
        <w:trPr>
          <w:trHeight w:val="280"/>
        </w:trPr>
        <w:tc>
          <w:tcPr>
            <w:tcW w:w="9576" w:type="dxa"/>
          </w:tcPr>
          <w:p w14:paraId="02FDB286" w14:textId="77777777" w:rsidR="0066500B" w:rsidRPr="0066500B" w:rsidRDefault="0066500B" w:rsidP="0066500B">
            <w:pPr>
              <w:jc w:val="center"/>
              <w:rPr>
                <w:sz w:val="20"/>
              </w:rPr>
            </w:pPr>
          </w:p>
        </w:tc>
      </w:tr>
      <w:tr w:rsidR="0066500B" w:rsidRPr="0066500B" w14:paraId="2EEF0646" w14:textId="77777777" w:rsidTr="0066500B">
        <w:trPr>
          <w:trHeight w:val="280"/>
        </w:trPr>
        <w:tc>
          <w:tcPr>
            <w:tcW w:w="9576" w:type="dxa"/>
          </w:tcPr>
          <w:p w14:paraId="489C4AD1" w14:textId="77777777" w:rsidR="0066500B" w:rsidRPr="0066500B" w:rsidRDefault="0066500B" w:rsidP="0066500B">
            <w:pPr>
              <w:jc w:val="center"/>
              <w:rPr>
                <w:sz w:val="20"/>
              </w:rPr>
            </w:pPr>
          </w:p>
        </w:tc>
      </w:tr>
      <w:tr w:rsidR="0066500B" w:rsidRPr="0066500B" w14:paraId="326AB2B3" w14:textId="77777777" w:rsidTr="0066500B">
        <w:trPr>
          <w:trHeight w:val="280"/>
        </w:trPr>
        <w:tc>
          <w:tcPr>
            <w:tcW w:w="9576" w:type="dxa"/>
          </w:tcPr>
          <w:p w14:paraId="22D076CF" w14:textId="77777777" w:rsidR="0066500B" w:rsidRPr="0066500B" w:rsidRDefault="0066500B" w:rsidP="0066500B">
            <w:pPr>
              <w:jc w:val="center"/>
              <w:rPr>
                <w:sz w:val="20"/>
              </w:rPr>
            </w:pPr>
          </w:p>
        </w:tc>
      </w:tr>
      <w:tr w:rsidR="0066500B" w:rsidRPr="0066500B" w14:paraId="03B446D1" w14:textId="77777777" w:rsidTr="0066500B">
        <w:trPr>
          <w:trHeight w:val="280"/>
        </w:trPr>
        <w:tc>
          <w:tcPr>
            <w:tcW w:w="9576" w:type="dxa"/>
          </w:tcPr>
          <w:p w14:paraId="42564C27" w14:textId="77777777" w:rsidR="0066500B" w:rsidRPr="0066500B" w:rsidRDefault="0066500B" w:rsidP="0066500B">
            <w:pPr>
              <w:jc w:val="center"/>
              <w:rPr>
                <w:sz w:val="20"/>
              </w:rPr>
            </w:pPr>
          </w:p>
        </w:tc>
      </w:tr>
      <w:tr w:rsidR="0066500B" w:rsidRPr="0066500B" w14:paraId="3F1390F1" w14:textId="77777777" w:rsidTr="0066500B">
        <w:trPr>
          <w:trHeight w:val="280"/>
        </w:trPr>
        <w:tc>
          <w:tcPr>
            <w:tcW w:w="9576" w:type="dxa"/>
            <w:vAlign w:val="center"/>
          </w:tcPr>
          <w:p w14:paraId="360D80D1" w14:textId="77777777" w:rsidR="0066500B" w:rsidRPr="0066500B" w:rsidRDefault="0066500B" w:rsidP="0066500B">
            <w:pPr>
              <w:jc w:val="center"/>
              <w:rPr>
                <w:sz w:val="20"/>
              </w:rPr>
            </w:pPr>
          </w:p>
        </w:tc>
      </w:tr>
    </w:tbl>
    <w:p w14:paraId="6CAC3E2C" w14:textId="77777777" w:rsidR="007268E4" w:rsidRPr="00BB4F60" w:rsidRDefault="0066500B" w:rsidP="0066500B">
      <w:pPr>
        <w:jc w:val="center"/>
      </w:pPr>
      <w:r>
        <w:t>© EditableCalendar.Com</w:t>
      </w:r>
    </w:p>
    <w:sectPr w:rsidR="007268E4" w:rsidRPr="00BB4F60" w:rsidSect="006650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CB649" w14:textId="77777777" w:rsidR="007779F3" w:rsidRDefault="007779F3" w:rsidP="005762FE">
      <w:r>
        <w:separator/>
      </w:r>
    </w:p>
  </w:endnote>
  <w:endnote w:type="continuationSeparator" w:id="0">
    <w:p w14:paraId="64D25D67" w14:textId="77777777" w:rsidR="007779F3" w:rsidRDefault="007779F3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84586" w14:textId="77777777" w:rsidR="007779F3" w:rsidRDefault="007779F3" w:rsidP="005762FE">
      <w:r>
        <w:separator/>
      </w:r>
    </w:p>
  </w:footnote>
  <w:footnote w:type="continuationSeparator" w:id="0">
    <w:p w14:paraId="1305558B" w14:textId="77777777" w:rsidR="007779F3" w:rsidRDefault="007779F3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7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00B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33863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6500B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779F3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4997C"/>
  <w15:docId w15:val="{7567CF6A-DAD9-45F6-BF31-C15952C08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Calendar July with Holidays and Notes (Portrait)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2026-04-06T02:35:00Z</dcterms:created>
  <dcterms:modified xsi:type="dcterms:W3CDTF">2026-04-06T02:35:00Z</dcterms:modified>
</cp:coreProperties>
</file>