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E5D98" w:rsidRPr="006E5D98" w14:paraId="6A5FA0B5" w14:textId="77777777" w:rsidTr="006E5D98">
        <w:trPr>
          <w:trHeight w:val="600"/>
        </w:trPr>
        <w:tc>
          <w:tcPr>
            <w:tcW w:w="13176" w:type="dxa"/>
            <w:gridSpan w:val="7"/>
          </w:tcPr>
          <w:p w14:paraId="3C0D6EC7" w14:textId="77777777" w:rsidR="006E5D98" w:rsidRPr="006E5D98" w:rsidRDefault="006E5D98" w:rsidP="006E5D98">
            <w:pPr>
              <w:jc w:val="center"/>
              <w:rPr>
                <w:sz w:val="48"/>
              </w:rPr>
            </w:pPr>
            <w:r>
              <w:rPr>
                <w:sz w:val="48"/>
              </w:rPr>
              <w:t>April 2025</w:t>
            </w:r>
          </w:p>
        </w:tc>
      </w:tr>
      <w:tr w:rsidR="006E5D98" w14:paraId="30FC4D5A" w14:textId="77777777" w:rsidTr="006E5D98">
        <w:tc>
          <w:tcPr>
            <w:tcW w:w="1882" w:type="dxa"/>
          </w:tcPr>
          <w:p w14:paraId="71A5267A" w14:textId="77777777" w:rsidR="006E5D98" w:rsidRDefault="006E5D98" w:rsidP="006E5D98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67C217A5" w14:textId="77777777" w:rsidR="006E5D98" w:rsidRDefault="006E5D98" w:rsidP="006E5D98">
            <w:pPr>
              <w:jc w:val="center"/>
            </w:pPr>
            <w:r>
              <w:t>Monday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C120290" w14:textId="77777777" w:rsidR="006E5D98" w:rsidRDefault="006E5D98" w:rsidP="006E5D98">
            <w:pPr>
              <w:jc w:val="center"/>
            </w:pPr>
            <w:r>
              <w:t>Tuesday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9F91E2F" w14:textId="77777777" w:rsidR="006E5D98" w:rsidRDefault="006E5D98" w:rsidP="006E5D98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507E30A" w14:textId="77777777" w:rsidR="006E5D98" w:rsidRDefault="006E5D98" w:rsidP="006E5D98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A9DDB1C" w14:textId="77777777" w:rsidR="006E5D98" w:rsidRDefault="006E5D98" w:rsidP="006E5D98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4EBB144" w14:textId="77777777" w:rsidR="006E5D98" w:rsidRDefault="006E5D98" w:rsidP="006E5D98">
            <w:pPr>
              <w:jc w:val="center"/>
            </w:pPr>
            <w:r>
              <w:t>Saturday</w:t>
            </w:r>
          </w:p>
        </w:tc>
      </w:tr>
      <w:tr w:rsidR="006E5D98" w14:paraId="79940656" w14:textId="77777777" w:rsidTr="006E5D9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5A3052C1" w14:textId="77777777" w:rsidR="006E5D98" w:rsidRDefault="006E5D98" w:rsidP="006E5D98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AE3A6E2" w14:textId="77777777" w:rsidR="006E5D98" w:rsidRDefault="006E5D98" w:rsidP="006E5D98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A85EDBD" w14:textId="77777777" w:rsidR="006E5D98" w:rsidRDefault="006E5D98" w:rsidP="006E5D98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EFE49FE" w14:textId="77777777" w:rsidR="006E5D98" w:rsidRDefault="006E5D98" w:rsidP="006E5D98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C698969" w14:textId="77777777" w:rsidR="006E5D98" w:rsidRDefault="006E5D98" w:rsidP="006E5D98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57C96FD0" w14:textId="77777777" w:rsidR="006E5D98" w:rsidRDefault="006E5D98" w:rsidP="006E5D98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5D36344" w14:textId="77777777" w:rsidR="006E5D98" w:rsidRDefault="006E5D98" w:rsidP="006E5D98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</w:tr>
      <w:tr w:rsidR="006E5D98" w14:paraId="2FF7610C" w14:textId="77777777" w:rsidTr="006E5D9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EC3FAE4" w14:textId="77777777" w:rsidR="006E5D98" w:rsidRDefault="006E5D98" w:rsidP="006E5D98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F7CDB29" w14:textId="77777777" w:rsidR="006E5D98" w:rsidRDefault="006E5D98" w:rsidP="006E5D98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3F0A808" w14:textId="77777777" w:rsidR="006E5D98" w:rsidRDefault="006E5D98" w:rsidP="006E5D98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26B29B9" w14:textId="77777777" w:rsidR="006E5D98" w:rsidRDefault="006E5D98" w:rsidP="006E5D98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42C90ED" w14:textId="77777777" w:rsidR="006E5D98" w:rsidRDefault="006E5D98" w:rsidP="006E5D98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CC08B2C" w14:textId="77777777" w:rsidR="006E5D98" w:rsidRDefault="006E5D98" w:rsidP="006E5D98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51A7DDDE" w14:textId="77777777" w:rsidR="006E5D98" w:rsidRDefault="006E5D98" w:rsidP="006E5D98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</w:tr>
      <w:tr w:rsidR="006E5D98" w14:paraId="483F47E3" w14:textId="77777777" w:rsidTr="006E5D9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052C334" w14:textId="77777777" w:rsidR="006E5D98" w:rsidRDefault="006E5D98" w:rsidP="006E5D98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217846C" w14:textId="77777777" w:rsidR="006E5D98" w:rsidRDefault="006E5D98" w:rsidP="006E5D98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B3FF79B" w14:textId="77777777" w:rsidR="006E5D98" w:rsidRDefault="006E5D98" w:rsidP="006E5D98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00ABD05" w14:textId="77777777" w:rsidR="006E5D98" w:rsidRDefault="006E5D98" w:rsidP="006E5D98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70215C6" w14:textId="77777777" w:rsidR="006E5D98" w:rsidRDefault="006E5D98" w:rsidP="006E5D98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60A262B" w14:textId="77777777" w:rsidR="006E5D98" w:rsidRDefault="006E5D98" w:rsidP="006E5D98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E6733E9" w14:textId="77777777" w:rsidR="006E5D98" w:rsidRDefault="006E5D98" w:rsidP="006E5D98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</w:tr>
      <w:tr w:rsidR="006E5D98" w14:paraId="763DA6FB" w14:textId="77777777" w:rsidTr="006E5D9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EB5ABED" w14:textId="77777777" w:rsidR="006E5D98" w:rsidRDefault="006E5D98" w:rsidP="006E5D98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A91827B" w14:textId="77777777" w:rsidR="006E5D98" w:rsidRDefault="006E5D98" w:rsidP="006E5D98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B478B4B" w14:textId="77777777" w:rsidR="006E5D98" w:rsidRDefault="006E5D98" w:rsidP="006E5D98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2B77139" w14:textId="77777777" w:rsidR="006E5D98" w:rsidRDefault="006E5D98" w:rsidP="006E5D98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727F5B4A" w14:textId="77777777" w:rsidR="006E5D98" w:rsidRDefault="006E5D98" w:rsidP="006E5D98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1ADE1FF2" w14:textId="77777777" w:rsidR="006E5D98" w:rsidRDefault="006E5D98" w:rsidP="006E5D98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567C3658" w14:textId="77777777" w:rsidR="006E5D98" w:rsidRDefault="006E5D98" w:rsidP="006E5D98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</w:tr>
      <w:tr w:rsidR="006E5D98" w14:paraId="2775D5FD" w14:textId="77777777" w:rsidTr="006E5D98">
        <w:trPr>
          <w:trHeight w:val="1340"/>
        </w:trPr>
        <w:tc>
          <w:tcPr>
            <w:tcW w:w="1882" w:type="dxa"/>
            <w:shd w:val="clear" w:color="auto" w:fill="auto"/>
          </w:tcPr>
          <w:p w14:paraId="363BE34B" w14:textId="77777777" w:rsidR="006E5D98" w:rsidRDefault="006E5D98" w:rsidP="006E5D98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328B94AE" w14:textId="77777777" w:rsidR="006E5D98" w:rsidRDefault="006E5D98" w:rsidP="006E5D98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2FD3A849" w14:textId="77777777" w:rsidR="006E5D98" w:rsidRDefault="006E5D98" w:rsidP="006E5D98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65EBC086" w14:textId="77777777" w:rsidR="006E5D98" w:rsidRDefault="006E5D98" w:rsidP="006E5D98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2045C3E0" w14:textId="77777777" w:rsidR="006E5D98" w:rsidRDefault="006E5D98" w:rsidP="006E5D98">
            <w:pPr>
              <w:jc w:val="center"/>
            </w:pPr>
          </w:p>
        </w:tc>
        <w:tc>
          <w:tcPr>
            <w:tcW w:w="1883" w:type="dxa"/>
          </w:tcPr>
          <w:p w14:paraId="2F783122" w14:textId="77777777" w:rsidR="006E5D98" w:rsidRDefault="006E5D98" w:rsidP="006E5D98">
            <w:pPr>
              <w:jc w:val="center"/>
            </w:pPr>
          </w:p>
        </w:tc>
        <w:tc>
          <w:tcPr>
            <w:tcW w:w="1883" w:type="dxa"/>
          </w:tcPr>
          <w:p w14:paraId="3101A724" w14:textId="77777777" w:rsidR="006E5D98" w:rsidRDefault="006E5D98" w:rsidP="006E5D98">
            <w:pPr>
              <w:jc w:val="center"/>
            </w:pPr>
          </w:p>
        </w:tc>
      </w:tr>
      <w:tr w:rsidR="006E5D98" w14:paraId="7C23A5E6" w14:textId="77777777" w:rsidTr="006E5D98">
        <w:trPr>
          <w:trHeight w:val="1340"/>
        </w:trPr>
        <w:tc>
          <w:tcPr>
            <w:tcW w:w="1882" w:type="dxa"/>
          </w:tcPr>
          <w:p w14:paraId="6E9F1071" w14:textId="77777777" w:rsidR="006E5D98" w:rsidRDefault="006E5D98" w:rsidP="006E5D98">
            <w:pPr>
              <w:jc w:val="center"/>
            </w:pPr>
          </w:p>
        </w:tc>
        <w:tc>
          <w:tcPr>
            <w:tcW w:w="1882" w:type="dxa"/>
          </w:tcPr>
          <w:p w14:paraId="6746AE78" w14:textId="77777777" w:rsidR="006E5D98" w:rsidRDefault="006E5D98" w:rsidP="006E5D98">
            <w:pPr>
              <w:jc w:val="center"/>
            </w:pPr>
          </w:p>
        </w:tc>
        <w:tc>
          <w:tcPr>
            <w:tcW w:w="1882" w:type="dxa"/>
          </w:tcPr>
          <w:p w14:paraId="1DA00F55" w14:textId="77777777" w:rsidR="006E5D98" w:rsidRDefault="006E5D98" w:rsidP="006E5D98">
            <w:pPr>
              <w:jc w:val="center"/>
            </w:pPr>
          </w:p>
        </w:tc>
        <w:tc>
          <w:tcPr>
            <w:tcW w:w="1882" w:type="dxa"/>
          </w:tcPr>
          <w:p w14:paraId="2078EC46" w14:textId="77777777" w:rsidR="006E5D98" w:rsidRDefault="006E5D98" w:rsidP="006E5D98">
            <w:pPr>
              <w:jc w:val="center"/>
            </w:pPr>
          </w:p>
        </w:tc>
        <w:tc>
          <w:tcPr>
            <w:tcW w:w="1882" w:type="dxa"/>
          </w:tcPr>
          <w:p w14:paraId="5A0CFC57" w14:textId="77777777" w:rsidR="006E5D98" w:rsidRDefault="006E5D98" w:rsidP="006E5D98">
            <w:pPr>
              <w:jc w:val="center"/>
            </w:pPr>
          </w:p>
        </w:tc>
        <w:tc>
          <w:tcPr>
            <w:tcW w:w="1883" w:type="dxa"/>
          </w:tcPr>
          <w:p w14:paraId="3F397750" w14:textId="77777777" w:rsidR="006E5D98" w:rsidRDefault="006E5D98" w:rsidP="006E5D98">
            <w:pPr>
              <w:jc w:val="center"/>
            </w:pPr>
          </w:p>
        </w:tc>
        <w:tc>
          <w:tcPr>
            <w:tcW w:w="1883" w:type="dxa"/>
          </w:tcPr>
          <w:p w14:paraId="1AA30C82" w14:textId="77777777" w:rsidR="006E5D98" w:rsidRDefault="006E5D98" w:rsidP="006E5D98">
            <w:pPr>
              <w:jc w:val="center"/>
            </w:pPr>
          </w:p>
        </w:tc>
      </w:tr>
    </w:tbl>
    <w:p w14:paraId="7EA05E1D" w14:textId="77777777" w:rsidR="007268E4" w:rsidRPr="00BB4F60" w:rsidRDefault="006E5D98" w:rsidP="006E5D98">
      <w:pPr>
        <w:jc w:val="center"/>
      </w:pPr>
      <w:r>
        <w:t>© EditableCalendar.Com</w:t>
      </w:r>
    </w:p>
    <w:sectPr w:rsidR="007268E4" w:rsidRPr="00BB4F60" w:rsidSect="006E5D9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B7CFA" w14:textId="77777777" w:rsidR="00CC2C02" w:rsidRDefault="00CC2C02" w:rsidP="005762FE">
      <w:r>
        <w:separator/>
      </w:r>
    </w:p>
  </w:endnote>
  <w:endnote w:type="continuationSeparator" w:id="0">
    <w:p w14:paraId="0E375FA6" w14:textId="77777777" w:rsidR="00CC2C02" w:rsidRDefault="00CC2C02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2A63C" w14:textId="77777777" w:rsidR="00CC2C02" w:rsidRDefault="00CC2C02" w:rsidP="005762FE">
      <w:r>
        <w:separator/>
      </w:r>
    </w:p>
  </w:footnote>
  <w:footnote w:type="continuationSeparator" w:id="0">
    <w:p w14:paraId="2F0F8D85" w14:textId="77777777" w:rsidR="00CC2C02" w:rsidRDefault="00CC2C02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98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E5D98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C2C02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E7877"/>
  <w15:docId w15:val="{48009FA1-5CC5-4581-BF9F-BB6F377F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2025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2023-11-26T09:30:00Z</dcterms:created>
  <dcterms:modified xsi:type="dcterms:W3CDTF">2023-11-26T09:31:00Z</dcterms:modified>
</cp:coreProperties>
</file>