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4D407D" w:rsidRPr="004D407D" w14:paraId="449F2E26" w14:textId="77777777" w:rsidTr="004D407D">
        <w:trPr>
          <w:trHeight w:val="600"/>
        </w:trPr>
        <w:tc>
          <w:tcPr>
            <w:tcW w:w="9576" w:type="dxa"/>
            <w:gridSpan w:val="7"/>
          </w:tcPr>
          <w:p w14:paraId="411458CB" w14:textId="77777777" w:rsidR="004D407D" w:rsidRPr="004D407D" w:rsidRDefault="004D407D" w:rsidP="004D407D">
            <w:pPr>
              <w:jc w:val="center"/>
              <w:rPr>
                <w:sz w:val="48"/>
              </w:rPr>
            </w:pPr>
            <w:r>
              <w:rPr>
                <w:sz w:val="48"/>
              </w:rPr>
              <w:t>April 2027</w:t>
            </w:r>
          </w:p>
        </w:tc>
      </w:tr>
      <w:tr w:rsidR="004D407D" w14:paraId="545AA7ED" w14:textId="77777777" w:rsidTr="004D407D">
        <w:tc>
          <w:tcPr>
            <w:tcW w:w="1368" w:type="dxa"/>
          </w:tcPr>
          <w:p w14:paraId="29BA4FCF" w14:textId="77777777" w:rsidR="004D407D" w:rsidRDefault="004D407D" w:rsidP="004D407D">
            <w:pPr>
              <w:jc w:val="center"/>
            </w:pPr>
            <w:r>
              <w:t>Sunday</w:t>
            </w:r>
          </w:p>
        </w:tc>
        <w:tc>
          <w:tcPr>
            <w:tcW w:w="1368" w:type="dxa"/>
          </w:tcPr>
          <w:p w14:paraId="6B94702B" w14:textId="77777777" w:rsidR="004D407D" w:rsidRDefault="004D407D" w:rsidP="004D407D">
            <w:pPr>
              <w:jc w:val="center"/>
            </w:pPr>
            <w:r>
              <w:t>Monday</w:t>
            </w:r>
          </w:p>
        </w:tc>
        <w:tc>
          <w:tcPr>
            <w:tcW w:w="1368" w:type="dxa"/>
          </w:tcPr>
          <w:p w14:paraId="38A015C3" w14:textId="77777777" w:rsidR="004D407D" w:rsidRDefault="004D407D" w:rsidP="004D407D">
            <w:pPr>
              <w:jc w:val="center"/>
            </w:pPr>
            <w:r>
              <w:t>Tuesday</w:t>
            </w:r>
          </w:p>
        </w:tc>
        <w:tc>
          <w:tcPr>
            <w:tcW w:w="1368" w:type="dxa"/>
          </w:tcPr>
          <w:p w14:paraId="706FA24B" w14:textId="77777777" w:rsidR="004D407D" w:rsidRDefault="004D407D" w:rsidP="004D407D">
            <w:pPr>
              <w:jc w:val="center"/>
            </w:pPr>
            <w:r>
              <w:t>Wednesday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5B209E4" w14:textId="77777777" w:rsidR="004D407D" w:rsidRDefault="004D407D" w:rsidP="004D407D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A322002" w14:textId="77777777" w:rsidR="004D407D" w:rsidRDefault="004D407D" w:rsidP="004D407D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002BEB4" w14:textId="77777777" w:rsidR="004D407D" w:rsidRDefault="004D407D" w:rsidP="004D407D">
            <w:pPr>
              <w:jc w:val="center"/>
            </w:pPr>
            <w:r>
              <w:t>Saturday</w:t>
            </w:r>
          </w:p>
        </w:tc>
      </w:tr>
      <w:tr w:rsidR="004D407D" w14:paraId="3B75324C" w14:textId="77777777" w:rsidTr="004D407D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34E91334" w14:textId="77777777" w:rsidR="004D407D" w:rsidRDefault="004D407D" w:rsidP="004D407D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C927F24" w14:textId="77777777" w:rsidR="004D407D" w:rsidRDefault="004D407D" w:rsidP="004D407D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B246C55" w14:textId="77777777" w:rsidR="004D407D" w:rsidRDefault="004D407D" w:rsidP="004D407D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F5CD437" w14:textId="77777777" w:rsidR="004D407D" w:rsidRDefault="004D407D" w:rsidP="004D407D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7462BEE" w14:textId="77777777" w:rsidR="004D407D" w:rsidRDefault="004D407D" w:rsidP="004D407D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A101D29" w14:textId="77777777" w:rsidR="004D407D" w:rsidRDefault="004D407D" w:rsidP="004D407D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73B5D3F" w14:textId="77777777" w:rsidR="004D407D" w:rsidRDefault="004D407D" w:rsidP="004D407D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</w:tr>
      <w:tr w:rsidR="004D407D" w14:paraId="1C1EC695" w14:textId="77777777" w:rsidTr="004D407D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1A17638E" w14:textId="77777777" w:rsidR="004D407D" w:rsidRDefault="004D407D" w:rsidP="004D407D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E52FF2D" w14:textId="77777777" w:rsidR="004D407D" w:rsidRDefault="004D407D" w:rsidP="004D407D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1142ADB" w14:textId="77777777" w:rsidR="004D407D" w:rsidRDefault="004D407D" w:rsidP="004D407D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DBCCE4E" w14:textId="77777777" w:rsidR="004D407D" w:rsidRDefault="004D407D" w:rsidP="004D407D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F434965" w14:textId="77777777" w:rsidR="004D407D" w:rsidRDefault="004D407D" w:rsidP="004D407D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3639757" w14:textId="77777777" w:rsidR="004D407D" w:rsidRDefault="004D407D" w:rsidP="004D407D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EB18A99" w14:textId="77777777" w:rsidR="004D407D" w:rsidRDefault="004D407D" w:rsidP="004D407D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</w:tr>
      <w:tr w:rsidR="004D407D" w14:paraId="211C53A7" w14:textId="77777777" w:rsidTr="004D407D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63B5020A" w14:textId="77777777" w:rsidR="004D407D" w:rsidRDefault="004D407D" w:rsidP="004D407D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21C3783" w14:textId="77777777" w:rsidR="004D407D" w:rsidRDefault="004D407D" w:rsidP="004D407D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F8A7C6B" w14:textId="77777777" w:rsidR="004D407D" w:rsidRDefault="004D407D" w:rsidP="004D407D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ED42149" w14:textId="77777777" w:rsidR="004D407D" w:rsidRDefault="004D407D" w:rsidP="004D407D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B0DD6A5" w14:textId="77777777" w:rsidR="004D407D" w:rsidRDefault="004D407D" w:rsidP="004D407D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CF04BC9" w14:textId="77777777" w:rsidR="004D407D" w:rsidRDefault="004D407D" w:rsidP="004D407D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99841AD" w14:textId="77777777" w:rsidR="004D407D" w:rsidRDefault="004D407D" w:rsidP="004D407D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</w:tr>
      <w:tr w:rsidR="004D407D" w14:paraId="5CCB8C1D" w14:textId="77777777" w:rsidTr="004D407D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56C20449" w14:textId="77777777" w:rsidR="004D407D" w:rsidRDefault="004D407D" w:rsidP="004D407D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C2B3D75" w14:textId="77777777" w:rsidR="004D407D" w:rsidRDefault="004D407D" w:rsidP="004D407D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1E1A2A5" w14:textId="77777777" w:rsidR="004D407D" w:rsidRDefault="004D407D" w:rsidP="004D407D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8297892" w14:textId="77777777" w:rsidR="004D407D" w:rsidRDefault="004D407D" w:rsidP="004D407D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A0350B4" w14:textId="77777777" w:rsidR="004D407D" w:rsidRDefault="004D407D" w:rsidP="004D407D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C3BF728" w14:textId="77777777" w:rsidR="004D407D" w:rsidRDefault="004D407D" w:rsidP="004D407D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2385BDB5" w14:textId="77777777" w:rsidR="004D407D" w:rsidRDefault="004D407D" w:rsidP="004D407D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</w:tr>
      <w:tr w:rsidR="004D407D" w14:paraId="29FE60FF" w14:textId="77777777" w:rsidTr="004D407D">
        <w:trPr>
          <w:trHeight w:val="1500"/>
        </w:trPr>
        <w:tc>
          <w:tcPr>
            <w:tcW w:w="1368" w:type="dxa"/>
          </w:tcPr>
          <w:p w14:paraId="07CB19B1" w14:textId="77777777" w:rsidR="004D407D" w:rsidRDefault="004D407D" w:rsidP="004D407D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15A55706" w14:textId="77777777" w:rsidR="004D407D" w:rsidRDefault="004D407D" w:rsidP="004D407D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03082BBE" w14:textId="77777777" w:rsidR="004D407D" w:rsidRDefault="004D407D" w:rsidP="004D407D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6B82D217" w14:textId="77777777" w:rsidR="004D407D" w:rsidRDefault="004D407D" w:rsidP="004D407D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14C2B3CC" w14:textId="77777777" w:rsidR="004D407D" w:rsidRDefault="004D407D" w:rsidP="004D407D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0C7851D5" w14:textId="77777777" w:rsidR="004D407D" w:rsidRDefault="004D407D" w:rsidP="004D407D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7EE81F1C" w14:textId="77777777" w:rsidR="004D407D" w:rsidRDefault="004D407D" w:rsidP="004D407D">
            <w:pPr>
              <w:jc w:val="center"/>
            </w:pPr>
          </w:p>
        </w:tc>
      </w:tr>
      <w:tr w:rsidR="004D407D" w14:paraId="6777F13B" w14:textId="77777777" w:rsidTr="004D407D">
        <w:trPr>
          <w:trHeight w:val="1500"/>
        </w:trPr>
        <w:tc>
          <w:tcPr>
            <w:tcW w:w="1368" w:type="dxa"/>
          </w:tcPr>
          <w:p w14:paraId="1EDBD8CD" w14:textId="77777777" w:rsidR="004D407D" w:rsidRDefault="004D407D" w:rsidP="004D407D">
            <w:pPr>
              <w:jc w:val="center"/>
            </w:pPr>
          </w:p>
        </w:tc>
        <w:tc>
          <w:tcPr>
            <w:tcW w:w="1368" w:type="dxa"/>
          </w:tcPr>
          <w:p w14:paraId="7318F2DB" w14:textId="77777777" w:rsidR="004D407D" w:rsidRDefault="004D407D" w:rsidP="004D407D">
            <w:pPr>
              <w:jc w:val="center"/>
            </w:pPr>
          </w:p>
        </w:tc>
        <w:tc>
          <w:tcPr>
            <w:tcW w:w="1368" w:type="dxa"/>
          </w:tcPr>
          <w:p w14:paraId="1F29B937" w14:textId="77777777" w:rsidR="004D407D" w:rsidRDefault="004D407D" w:rsidP="004D407D">
            <w:pPr>
              <w:jc w:val="center"/>
            </w:pPr>
          </w:p>
        </w:tc>
        <w:tc>
          <w:tcPr>
            <w:tcW w:w="1368" w:type="dxa"/>
          </w:tcPr>
          <w:p w14:paraId="1EB33DFC" w14:textId="77777777" w:rsidR="004D407D" w:rsidRDefault="004D407D" w:rsidP="004D407D">
            <w:pPr>
              <w:jc w:val="center"/>
            </w:pPr>
          </w:p>
        </w:tc>
        <w:tc>
          <w:tcPr>
            <w:tcW w:w="1368" w:type="dxa"/>
          </w:tcPr>
          <w:p w14:paraId="5D5DBF91" w14:textId="77777777" w:rsidR="004D407D" w:rsidRDefault="004D407D" w:rsidP="004D407D">
            <w:pPr>
              <w:jc w:val="center"/>
            </w:pPr>
          </w:p>
        </w:tc>
        <w:tc>
          <w:tcPr>
            <w:tcW w:w="1368" w:type="dxa"/>
          </w:tcPr>
          <w:p w14:paraId="708B0167" w14:textId="77777777" w:rsidR="004D407D" w:rsidRDefault="004D407D" w:rsidP="004D407D">
            <w:pPr>
              <w:jc w:val="center"/>
            </w:pPr>
          </w:p>
        </w:tc>
        <w:tc>
          <w:tcPr>
            <w:tcW w:w="1368" w:type="dxa"/>
          </w:tcPr>
          <w:p w14:paraId="1FC1C38E" w14:textId="77777777" w:rsidR="004D407D" w:rsidRDefault="004D407D" w:rsidP="004D407D">
            <w:pPr>
              <w:jc w:val="center"/>
            </w:pPr>
          </w:p>
        </w:tc>
      </w:tr>
    </w:tbl>
    <w:p w14:paraId="7F6E4BAE" w14:textId="77777777" w:rsidR="004D407D" w:rsidRDefault="004D407D" w:rsidP="004D407D">
      <w:pPr>
        <w:jc w:val="center"/>
      </w:pPr>
    </w:p>
    <w:tbl>
      <w:tblPr>
        <w:tblStyle w:val="CalendarAddIn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D407D" w14:paraId="73368DA3" w14:textId="77777777" w:rsidTr="004D407D">
        <w:tc>
          <w:tcPr>
            <w:tcW w:w="3192" w:type="dxa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4D407D" w:rsidRPr="004D407D" w14:paraId="36D32A57" w14:textId="77777777" w:rsidTr="004D407D">
              <w:trPr>
                <w:trHeight w:val="400"/>
              </w:trPr>
              <w:tc>
                <w:tcPr>
                  <w:tcW w:w="3076" w:type="dxa"/>
                  <w:gridSpan w:val="7"/>
                  <w:vAlign w:val="center"/>
                </w:tcPr>
                <w:p w14:paraId="455A5DF4" w14:textId="77777777" w:rsidR="004D407D" w:rsidRPr="004D407D" w:rsidRDefault="004D407D" w:rsidP="004D407D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March 2027</w:t>
                  </w:r>
                </w:p>
              </w:tc>
            </w:tr>
            <w:tr w:rsidR="004D407D" w:rsidRPr="004D407D" w14:paraId="4ACE4951" w14:textId="77777777" w:rsidTr="004D407D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5E0C1722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10E050CA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08881C45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68B13019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708F0F4A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3B4A6C6A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312DF2F4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4D407D" w:rsidRPr="004D407D" w14:paraId="2D5F8E4F" w14:textId="77777777" w:rsidTr="004D407D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66DF779F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25FD0EBE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782B4BCA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30076A23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277F8DF8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637620FC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45DC3EBC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</w:tr>
            <w:tr w:rsidR="004D407D" w:rsidRPr="004D407D" w14:paraId="4D107693" w14:textId="77777777" w:rsidTr="004D407D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45E348A3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39" w:type="dxa"/>
                  <w:vAlign w:val="center"/>
                </w:tcPr>
                <w:p w14:paraId="3B666A2F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39" w:type="dxa"/>
                  <w:vAlign w:val="center"/>
                </w:tcPr>
                <w:p w14:paraId="6304662A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39" w:type="dxa"/>
                  <w:vAlign w:val="center"/>
                </w:tcPr>
                <w:p w14:paraId="3AD031F9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40" w:type="dxa"/>
                  <w:vAlign w:val="center"/>
                </w:tcPr>
                <w:p w14:paraId="6019F9B1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40" w:type="dxa"/>
                  <w:vAlign w:val="center"/>
                </w:tcPr>
                <w:p w14:paraId="5F8CEC24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40" w:type="dxa"/>
                  <w:vAlign w:val="center"/>
                </w:tcPr>
                <w:p w14:paraId="3C4C100C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</w:tr>
            <w:tr w:rsidR="004D407D" w:rsidRPr="004D407D" w14:paraId="75F21708" w14:textId="77777777" w:rsidTr="004D407D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0BA1B38E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39" w:type="dxa"/>
                  <w:vAlign w:val="center"/>
                </w:tcPr>
                <w:p w14:paraId="5572135E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39" w:type="dxa"/>
                  <w:vAlign w:val="center"/>
                </w:tcPr>
                <w:p w14:paraId="145DF39D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39" w:type="dxa"/>
                  <w:vAlign w:val="center"/>
                </w:tcPr>
                <w:p w14:paraId="7357882D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40" w:type="dxa"/>
                  <w:vAlign w:val="center"/>
                </w:tcPr>
                <w:p w14:paraId="001024C2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40" w:type="dxa"/>
                  <w:vAlign w:val="center"/>
                </w:tcPr>
                <w:p w14:paraId="065EC414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40" w:type="dxa"/>
                  <w:vAlign w:val="center"/>
                </w:tcPr>
                <w:p w14:paraId="7C94DD13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</w:tr>
            <w:tr w:rsidR="004D407D" w:rsidRPr="004D407D" w14:paraId="574E8D8B" w14:textId="77777777" w:rsidTr="004D407D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636A82B8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39" w:type="dxa"/>
                  <w:vAlign w:val="center"/>
                </w:tcPr>
                <w:p w14:paraId="0825AD94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39" w:type="dxa"/>
                  <w:vAlign w:val="center"/>
                </w:tcPr>
                <w:p w14:paraId="2880CD5A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39" w:type="dxa"/>
                  <w:vAlign w:val="center"/>
                </w:tcPr>
                <w:p w14:paraId="7052AD37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40" w:type="dxa"/>
                  <w:vAlign w:val="center"/>
                </w:tcPr>
                <w:p w14:paraId="2ECC07AD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40" w:type="dxa"/>
                  <w:vAlign w:val="center"/>
                </w:tcPr>
                <w:p w14:paraId="644F3284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40" w:type="dxa"/>
                  <w:vAlign w:val="center"/>
                </w:tcPr>
                <w:p w14:paraId="4D51D469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</w:tr>
            <w:tr w:rsidR="004D407D" w:rsidRPr="004D407D" w14:paraId="312B7C60" w14:textId="77777777" w:rsidTr="004D407D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7B98FFAF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39" w:type="dxa"/>
                  <w:vAlign w:val="center"/>
                </w:tcPr>
                <w:p w14:paraId="3795D5E2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39" w:type="dxa"/>
                  <w:vAlign w:val="center"/>
                </w:tcPr>
                <w:p w14:paraId="0A3B1BF1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39" w:type="dxa"/>
                  <w:vAlign w:val="center"/>
                </w:tcPr>
                <w:p w14:paraId="18ABA20D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440" w:type="dxa"/>
                  <w:vAlign w:val="center"/>
                </w:tcPr>
                <w:p w14:paraId="0B749ABA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1360886C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795E4935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4D407D" w:rsidRPr="004D407D" w14:paraId="0B96C5B3" w14:textId="77777777" w:rsidTr="004D407D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6C4F4E1B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39745CD7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401A87D6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54D9ED84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4779B373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22E61C18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70D08BF9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322B096B" w14:textId="77777777" w:rsidR="004D407D" w:rsidRDefault="004D407D" w:rsidP="004D407D">
            <w:pPr>
              <w:jc w:val="center"/>
            </w:pPr>
          </w:p>
        </w:tc>
        <w:tc>
          <w:tcPr>
            <w:tcW w:w="3192" w:type="dxa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4D407D" w:rsidRPr="004D407D" w14:paraId="1C8D7AB8" w14:textId="77777777" w:rsidTr="004D407D">
              <w:trPr>
                <w:trHeight w:val="400"/>
              </w:trPr>
              <w:tc>
                <w:tcPr>
                  <w:tcW w:w="3076" w:type="dxa"/>
                  <w:gridSpan w:val="7"/>
                  <w:vAlign w:val="center"/>
                </w:tcPr>
                <w:p w14:paraId="381519D9" w14:textId="77777777" w:rsidR="004D407D" w:rsidRPr="004D407D" w:rsidRDefault="004D407D" w:rsidP="004D407D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April 2027</w:t>
                  </w:r>
                </w:p>
              </w:tc>
            </w:tr>
            <w:tr w:rsidR="004D407D" w:rsidRPr="004D407D" w14:paraId="01E84781" w14:textId="77777777" w:rsidTr="004D407D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7AA992FF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56793CA4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04185119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33EBE6AD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7BFD5655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40E5F2C4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509F14A8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4D407D" w:rsidRPr="004D407D" w14:paraId="366F2A40" w14:textId="77777777" w:rsidTr="004D407D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470BC481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297E5BE3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6F97E7D5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31A5C473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3F6E432C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0413CF32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07006D56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</w:tr>
            <w:tr w:rsidR="004D407D" w:rsidRPr="004D407D" w14:paraId="54FEC9A9" w14:textId="77777777" w:rsidTr="004D407D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61B4A0F4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39" w:type="dxa"/>
                  <w:vAlign w:val="center"/>
                </w:tcPr>
                <w:p w14:paraId="698FAA52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39" w:type="dxa"/>
                  <w:vAlign w:val="center"/>
                </w:tcPr>
                <w:p w14:paraId="47860B64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39" w:type="dxa"/>
                  <w:vAlign w:val="center"/>
                </w:tcPr>
                <w:p w14:paraId="7C6FE1FA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40" w:type="dxa"/>
                  <w:vAlign w:val="center"/>
                </w:tcPr>
                <w:p w14:paraId="6B3D2E2D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40" w:type="dxa"/>
                  <w:vAlign w:val="center"/>
                </w:tcPr>
                <w:p w14:paraId="25216604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40" w:type="dxa"/>
                  <w:vAlign w:val="center"/>
                </w:tcPr>
                <w:p w14:paraId="0D537010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</w:tr>
            <w:tr w:rsidR="004D407D" w:rsidRPr="004D407D" w14:paraId="50957086" w14:textId="77777777" w:rsidTr="004D407D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4D8B4CE8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39" w:type="dxa"/>
                  <w:vAlign w:val="center"/>
                </w:tcPr>
                <w:p w14:paraId="74124B6D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39" w:type="dxa"/>
                  <w:vAlign w:val="center"/>
                </w:tcPr>
                <w:p w14:paraId="7CE48B0E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39" w:type="dxa"/>
                  <w:vAlign w:val="center"/>
                </w:tcPr>
                <w:p w14:paraId="66B79F08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40" w:type="dxa"/>
                  <w:vAlign w:val="center"/>
                </w:tcPr>
                <w:p w14:paraId="2D5CD4FE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40" w:type="dxa"/>
                  <w:vAlign w:val="center"/>
                </w:tcPr>
                <w:p w14:paraId="5D63DB01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40" w:type="dxa"/>
                  <w:vAlign w:val="center"/>
                </w:tcPr>
                <w:p w14:paraId="5AD5A12F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</w:tr>
            <w:tr w:rsidR="004D407D" w:rsidRPr="004D407D" w14:paraId="15B7D32B" w14:textId="77777777" w:rsidTr="004D407D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100AA677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39" w:type="dxa"/>
                  <w:vAlign w:val="center"/>
                </w:tcPr>
                <w:p w14:paraId="03A0D849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39" w:type="dxa"/>
                  <w:vAlign w:val="center"/>
                </w:tcPr>
                <w:p w14:paraId="4C960CB6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39" w:type="dxa"/>
                  <w:vAlign w:val="center"/>
                </w:tcPr>
                <w:p w14:paraId="337271B1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40" w:type="dxa"/>
                  <w:vAlign w:val="center"/>
                </w:tcPr>
                <w:p w14:paraId="48806965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40" w:type="dxa"/>
                  <w:vAlign w:val="center"/>
                </w:tcPr>
                <w:p w14:paraId="01581638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40" w:type="dxa"/>
                  <w:vAlign w:val="center"/>
                </w:tcPr>
                <w:p w14:paraId="2B59239C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</w:tr>
            <w:tr w:rsidR="004D407D" w:rsidRPr="004D407D" w14:paraId="30C6B1EF" w14:textId="77777777" w:rsidTr="004D407D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482CE024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39" w:type="dxa"/>
                  <w:vAlign w:val="center"/>
                </w:tcPr>
                <w:p w14:paraId="7C9F9A28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39" w:type="dxa"/>
                  <w:vAlign w:val="center"/>
                </w:tcPr>
                <w:p w14:paraId="11E9E739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39" w:type="dxa"/>
                  <w:vAlign w:val="center"/>
                </w:tcPr>
                <w:p w14:paraId="55581E64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40" w:type="dxa"/>
                  <w:vAlign w:val="center"/>
                </w:tcPr>
                <w:p w14:paraId="3092D45F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40" w:type="dxa"/>
                  <w:vAlign w:val="center"/>
                </w:tcPr>
                <w:p w14:paraId="0BEA0586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40" w:type="dxa"/>
                  <w:vAlign w:val="center"/>
                </w:tcPr>
                <w:p w14:paraId="2BE2A452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4D407D" w:rsidRPr="004D407D" w14:paraId="63A5303E" w14:textId="77777777" w:rsidTr="004D407D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51A4F6FD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40A42798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748FCA55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4B521018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2640543E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0CEC9B1B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6C070058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5338B987" w14:textId="77777777" w:rsidR="004D407D" w:rsidRDefault="004D407D" w:rsidP="004D407D">
            <w:pPr>
              <w:jc w:val="center"/>
            </w:pPr>
          </w:p>
        </w:tc>
        <w:tc>
          <w:tcPr>
            <w:tcW w:w="3192" w:type="dxa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4D407D" w:rsidRPr="004D407D" w14:paraId="1D99DCAA" w14:textId="77777777" w:rsidTr="004D407D">
              <w:trPr>
                <w:trHeight w:val="400"/>
              </w:trPr>
              <w:tc>
                <w:tcPr>
                  <w:tcW w:w="3076" w:type="dxa"/>
                  <w:gridSpan w:val="7"/>
                  <w:vAlign w:val="center"/>
                </w:tcPr>
                <w:p w14:paraId="42324550" w14:textId="77777777" w:rsidR="004D407D" w:rsidRPr="004D407D" w:rsidRDefault="004D407D" w:rsidP="004D407D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May 2027</w:t>
                  </w:r>
                </w:p>
              </w:tc>
            </w:tr>
            <w:tr w:rsidR="004D407D" w:rsidRPr="004D407D" w14:paraId="3960DF07" w14:textId="77777777" w:rsidTr="004D407D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32B32DFD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1EF820A6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30093CB3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6D6A61F0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253C15E5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0D20C6A4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3D7129E4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4D407D" w:rsidRPr="004D407D" w14:paraId="479F889E" w14:textId="77777777" w:rsidTr="004D407D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5458E928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71F586A9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733BE725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5C1F6A0E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3C347F6A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4508E7AA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01AC3CA7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</w:tr>
            <w:tr w:rsidR="004D407D" w:rsidRPr="004D407D" w14:paraId="6E466870" w14:textId="77777777" w:rsidTr="004D407D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4E48E6D9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39" w:type="dxa"/>
                  <w:vAlign w:val="center"/>
                </w:tcPr>
                <w:p w14:paraId="5DCCEE51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39" w:type="dxa"/>
                  <w:vAlign w:val="center"/>
                </w:tcPr>
                <w:p w14:paraId="19DF9150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39" w:type="dxa"/>
                  <w:vAlign w:val="center"/>
                </w:tcPr>
                <w:p w14:paraId="30D67584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40" w:type="dxa"/>
                  <w:vAlign w:val="center"/>
                </w:tcPr>
                <w:p w14:paraId="2E671F6C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40" w:type="dxa"/>
                  <w:vAlign w:val="center"/>
                </w:tcPr>
                <w:p w14:paraId="452D3D3D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40" w:type="dxa"/>
                  <w:vAlign w:val="center"/>
                </w:tcPr>
                <w:p w14:paraId="7393202E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</w:tr>
            <w:tr w:rsidR="004D407D" w:rsidRPr="004D407D" w14:paraId="70231D7D" w14:textId="77777777" w:rsidTr="004D407D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1E2187E7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39" w:type="dxa"/>
                  <w:vAlign w:val="center"/>
                </w:tcPr>
                <w:p w14:paraId="07675C19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39" w:type="dxa"/>
                  <w:vAlign w:val="center"/>
                </w:tcPr>
                <w:p w14:paraId="2344E0E2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39" w:type="dxa"/>
                  <w:vAlign w:val="center"/>
                </w:tcPr>
                <w:p w14:paraId="2474019D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40" w:type="dxa"/>
                  <w:vAlign w:val="center"/>
                </w:tcPr>
                <w:p w14:paraId="116EB0C4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40" w:type="dxa"/>
                  <w:vAlign w:val="center"/>
                </w:tcPr>
                <w:p w14:paraId="5E8002AD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40" w:type="dxa"/>
                  <w:vAlign w:val="center"/>
                </w:tcPr>
                <w:p w14:paraId="6FF39EE1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</w:tr>
            <w:tr w:rsidR="004D407D" w:rsidRPr="004D407D" w14:paraId="6123FB48" w14:textId="77777777" w:rsidTr="004D407D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0E2F3914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39" w:type="dxa"/>
                  <w:vAlign w:val="center"/>
                </w:tcPr>
                <w:p w14:paraId="44AD60B3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39" w:type="dxa"/>
                  <w:vAlign w:val="center"/>
                </w:tcPr>
                <w:p w14:paraId="4A6381DA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39" w:type="dxa"/>
                  <w:vAlign w:val="center"/>
                </w:tcPr>
                <w:p w14:paraId="66796554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40" w:type="dxa"/>
                  <w:vAlign w:val="center"/>
                </w:tcPr>
                <w:p w14:paraId="5A313F40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40" w:type="dxa"/>
                  <w:vAlign w:val="center"/>
                </w:tcPr>
                <w:p w14:paraId="2E545E21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40" w:type="dxa"/>
                  <w:vAlign w:val="center"/>
                </w:tcPr>
                <w:p w14:paraId="75ABF6B2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</w:tr>
            <w:tr w:rsidR="004D407D" w:rsidRPr="004D407D" w14:paraId="36DAEF4C" w14:textId="77777777" w:rsidTr="004D407D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3C6BD34C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39" w:type="dxa"/>
                  <w:vAlign w:val="center"/>
                </w:tcPr>
                <w:p w14:paraId="0F95D1CB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39" w:type="dxa"/>
                  <w:vAlign w:val="center"/>
                </w:tcPr>
                <w:p w14:paraId="019E21A8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39" w:type="dxa"/>
                  <w:vAlign w:val="center"/>
                </w:tcPr>
                <w:p w14:paraId="2A7DD365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40" w:type="dxa"/>
                  <w:vAlign w:val="center"/>
                </w:tcPr>
                <w:p w14:paraId="3823875C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40" w:type="dxa"/>
                  <w:vAlign w:val="center"/>
                </w:tcPr>
                <w:p w14:paraId="460CA635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40" w:type="dxa"/>
                  <w:vAlign w:val="center"/>
                </w:tcPr>
                <w:p w14:paraId="6E510FE0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</w:tr>
            <w:tr w:rsidR="004D407D" w:rsidRPr="004D407D" w14:paraId="6F60ADBB" w14:textId="77777777" w:rsidTr="004D407D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081B183F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39" w:type="dxa"/>
                  <w:vAlign w:val="center"/>
                </w:tcPr>
                <w:p w14:paraId="127DD001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439" w:type="dxa"/>
                  <w:vAlign w:val="center"/>
                </w:tcPr>
                <w:p w14:paraId="7FA162CB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6D57FAEE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63427FF5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0933D1D1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2405036A" w14:textId="77777777" w:rsidR="004D407D" w:rsidRPr="004D407D" w:rsidRDefault="004D407D" w:rsidP="004D407D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6AF5CFEC" w14:textId="77777777" w:rsidR="004D407D" w:rsidRDefault="004D407D" w:rsidP="004D407D">
            <w:pPr>
              <w:jc w:val="center"/>
            </w:pPr>
          </w:p>
        </w:tc>
      </w:tr>
    </w:tbl>
    <w:p w14:paraId="0EE49EA1" w14:textId="77777777" w:rsidR="007268E4" w:rsidRPr="00BB4F60" w:rsidRDefault="004D407D" w:rsidP="004D407D">
      <w:pPr>
        <w:jc w:val="center"/>
      </w:pPr>
      <w:r>
        <w:t>© EditableCalendar.Com</w:t>
      </w:r>
    </w:p>
    <w:sectPr w:rsidR="007268E4" w:rsidRPr="00BB4F60" w:rsidSect="004D40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A7D59" w14:textId="77777777" w:rsidR="00470117" w:rsidRDefault="00470117" w:rsidP="005762FE">
      <w:r>
        <w:separator/>
      </w:r>
    </w:p>
  </w:endnote>
  <w:endnote w:type="continuationSeparator" w:id="0">
    <w:p w14:paraId="6ED960FF" w14:textId="77777777" w:rsidR="00470117" w:rsidRDefault="00470117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ADF52" w14:textId="77777777" w:rsidR="00470117" w:rsidRDefault="00470117" w:rsidP="005762FE">
      <w:r>
        <w:separator/>
      </w:r>
    </w:p>
  </w:footnote>
  <w:footnote w:type="continuationSeparator" w:id="0">
    <w:p w14:paraId="53A061D8" w14:textId="77777777" w:rsidR="00470117" w:rsidRDefault="00470117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57"/>
  <w:proofState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07D"/>
    <w:rsid w:val="00037140"/>
    <w:rsid w:val="0004106F"/>
    <w:rsid w:val="0007080F"/>
    <w:rsid w:val="00075B3E"/>
    <w:rsid w:val="000903AB"/>
    <w:rsid w:val="000A0101"/>
    <w:rsid w:val="000B312E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70117"/>
    <w:rsid w:val="004C2249"/>
    <w:rsid w:val="004C4DB0"/>
    <w:rsid w:val="004D407D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8A6BFD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C3F6C"/>
  <w15:docId w15:val="{E0A213FC-4F38-4315-AED6-2F6D98747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3.april-2020-editable-calendar-portrait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Calendar.dotm</Template>
  <TotalTime>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2027 Editable Calendar (Portrait)</dc:title>
  <dc:subject/>
  <dc:creator>EditableCalendar.Com</dc:creator>
  <cp:keywords/>
  <dc:description>Download more at EditableCalendar.Com</dc:description>
  <cp:lastModifiedBy>Manh Nguyen</cp:lastModifiedBy>
  <cp:revision>1</cp:revision>
  <dcterms:created xsi:type="dcterms:W3CDTF">2026-04-04T01:43:00Z</dcterms:created>
  <dcterms:modified xsi:type="dcterms:W3CDTF">2026-04-04T01:44:00Z</dcterms:modified>
</cp:coreProperties>
</file>