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BE5B37" w:rsidRPr="00BE5B37" w14:paraId="2A91F18E" w14:textId="77777777" w:rsidTr="00BE5B37">
        <w:trPr>
          <w:trHeight w:val="600"/>
        </w:trPr>
        <w:tc>
          <w:tcPr>
            <w:tcW w:w="9576" w:type="dxa"/>
            <w:gridSpan w:val="7"/>
          </w:tcPr>
          <w:p w14:paraId="614B8DF6" w14:textId="77777777" w:rsidR="00BE5B37" w:rsidRPr="00BE5B37" w:rsidRDefault="00BE5B37" w:rsidP="00BE5B37">
            <w:pPr>
              <w:jc w:val="center"/>
              <w:rPr>
                <w:sz w:val="48"/>
              </w:rPr>
            </w:pPr>
            <w:r>
              <w:rPr>
                <w:sz w:val="48"/>
              </w:rPr>
              <w:t>August 2023</w:t>
            </w:r>
          </w:p>
        </w:tc>
      </w:tr>
      <w:tr w:rsidR="00BE5B37" w14:paraId="6EF8E45D" w14:textId="77777777" w:rsidTr="00BE5B37">
        <w:tc>
          <w:tcPr>
            <w:tcW w:w="1368" w:type="dxa"/>
          </w:tcPr>
          <w:p w14:paraId="3BECB099" w14:textId="77777777" w:rsidR="00BE5B37" w:rsidRDefault="00BE5B37" w:rsidP="00BE5B37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023FB986" w14:textId="77777777" w:rsidR="00BE5B37" w:rsidRDefault="00BE5B37" w:rsidP="00BE5B37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1BCF849" w14:textId="77777777" w:rsidR="00BE5B37" w:rsidRDefault="00BE5B37" w:rsidP="00BE5B37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98DE19D" w14:textId="77777777" w:rsidR="00BE5B37" w:rsidRDefault="00BE5B37" w:rsidP="00BE5B37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3150D64" w14:textId="77777777" w:rsidR="00BE5B37" w:rsidRDefault="00BE5B37" w:rsidP="00BE5B37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9AF8880" w14:textId="77777777" w:rsidR="00BE5B37" w:rsidRDefault="00BE5B37" w:rsidP="00BE5B37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E1461CD" w14:textId="77777777" w:rsidR="00BE5B37" w:rsidRDefault="00BE5B37" w:rsidP="00BE5B37">
            <w:pPr>
              <w:jc w:val="center"/>
            </w:pPr>
            <w:r>
              <w:t>Saturday</w:t>
            </w:r>
          </w:p>
        </w:tc>
      </w:tr>
      <w:tr w:rsidR="00BE5B37" w14:paraId="308F51D2" w14:textId="77777777" w:rsidTr="00BE5B37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5D5DBD64" w14:textId="77777777" w:rsidR="00BE5B37" w:rsidRDefault="00BE5B37" w:rsidP="00BE5B37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0379E09" w14:textId="77777777" w:rsidR="00BE5B37" w:rsidRDefault="00BE5B37" w:rsidP="00BE5B37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0B6B103" w14:textId="77777777" w:rsidR="00BE5B37" w:rsidRDefault="00BE5B37" w:rsidP="00BE5B37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BB18FBE" w14:textId="77777777" w:rsidR="00BE5B37" w:rsidRDefault="00BE5B37" w:rsidP="00BE5B37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5E422BA" w14:textId="77777777" w:rsidR="00BE5B37" w:rsidRDefault="00BE5B37" w:rsidP="00BE5B37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C14DD9D" w14:textId="77777777" w:rsidR="00BE5B37" w:rsidRDefault="00BE5B37" w:rsidP="00BE5B37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78691AC" w14:textId="77777777" w:rsidR="00BE5B37" w:rsidRDefault="00BE5B37" w:rsidP="00BE5B37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</w:tr>
      <w:tr w:rsidR="00BE5B37" w14:paraId="06094980" w14:textId="77777777" w:rsidTr="00BE5B37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542B312" w14:textId="77777777" w:rsidR="00BE5B37" w:rsidRDefault="00BE5B37" w:rsidP="00BE5B37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ADC5B7B" w14:textId="77777777" w:rsidR="00BE5B37" w:rsidRDefault="00BE5B37" w:rsidP="00BE5B37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2AE6264" w14:textId="77777777" w:rsidR="00BE5B37" w:rsidRDefault="00BE5B37" w:rsidP="00BE5B37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7014E9A" w14:textId="77777777" w:rsidR="00BE5B37" w:rsidRDefault="00BE5B37" w:rsidP="00BE5B37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8312D3C" w14:textId="77777777" w:rsidR="00BE5B37" w:rsidRDefault="00BE5B37" w:rsidP="00BE5B37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1A10E9F" w14:textId="77777777" w:rsidR="00BE5B37" w:rsidRDefault="00BE5B37" w:rsidP="00BE5B37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ABAA99A" w14:textId="77777777" w:rsidR="00BE5B37" w:rsidRDefault="00BE5B37" w:rsidP="00BE5B37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</w:tr>
      <w:tr w:rsidR="00BE5B37" w14:paraId="2ED19953" w14:textId="77777777" w:rsidTr="00BE5B37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D55563B" w14:textId="77777777" w:rsidR="00BE5B37" w:rsidRDefault="00BE5B37" w:rsidP="00BE5B37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DD9E366" w14:textId="77777777" w:rsidR="00BE5B37" w:rsidRDefault="00BE5B37" w:rsidP="00BE5B37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AF58699" w14:textId="77777777" w:rsidR="00BE5B37" w:rsidRDefault="00BE5B37" w:rsidP="00BE5B37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8398920" w14:textId="77777777" w:rsidR="00BE5B37" w:rsidRDefault="00BE5B37" w:rsidP="00BE5B37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24E800C" w14:textId="77777777" w:rsidR="00BE5B37" w:rsidRDefault="00BE5B37" w:rsidP="00BE5B37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89303A9" w14:textId="77777777" w:rsidR="00BE5B37" w:rsidRDefault="00BE5B37" w:rsidP="00BE5B37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B001FD2" w14:textId="77777777" w:rsidR="00BE5B37" w:rsidRDefault="00BE5B37" w:rsidP="00BE5B37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</w:tr>
      <w:tr w:rsidR="00BE5B37" w14:paraId="3E057EA3" w14:textId="77777777" w:rsidTr="00BE5B37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9F3DD6B" w14:textId="77777777" w:rsidR="00BE5B37" w:rsidRDefault="00BE5B37" w:rsidP="00BE5B37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B822AA9" w14:textId="77777777" w:rsidR="00BE5B37" w:rsidRDefault="00BE5B37" w:rsidP="00BE5B37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BAB789A" w14:textId="77777777" w:rsidR="00BE5B37" w:rsidRDefault="00BE5B37" w:rsidP="00BE5B37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C3E724D" w14:textId="77777777" w:rsidR="00BE5B37" w:rsidRDefault="00BE5B37" w:rsidP="00BE5B37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2B3E351" w14:textId="77777777" w:rsidR="00BE5B37" w:rsidRDefault="00BE5B37" w:rsidP="00BE5B37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A247145" w14:textId="77777777" w:rsidR="00BE5B37" w:rsidRDefault="00BE5B37" w:rsidP="00BE5B37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31A2B8D" w14:textId="77777777" w:rsidR="00BE5B37" w:rsidRDefault="00BE5B37" w:rsidP="00BE5B37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</w:tr>
      <w:tr w:rsidR="00BE5B37" w14:paraId="234C81CC" w14:textId="77777777" w:rsidTr="00BE5B37">
        <w:trPr>
          <w:trHeight w:val="1500"/>
        </w:trPr>
        <w:tc>
          <w:tcPr>
            <w:tcW w:w="1368" w:type="dxa"/>
            <w:shd w:val="clear" w:color="auto" w:fill="auto"/>
          </w:tcPr>
          <w:p w14:paraId="73D818D1" w14:textId="77777777" w:rsidR="00BE5B37" w:rsidRDefault="00BE5B37" w:rsidP="00BE5B37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43CEF74" w14:textId="77777777" w:rsidR="00BE5B37" w:rsidRDefault="00BE5B37" w:rsidP="00BE5B37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0BB13C6" w14:textId="77777777" w:rsidR="00BE5B37" w:rsidRDefault="00BE5B37" w:rsidP="00BE5B37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3F27C94" w14:textId="77777777" w:rsidR="00BE5B37" w:rsidRDefault="00BE5B37" w:rsidP="00BE5B37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8A2181A" w14:textId="77777777" w:rsidR="00BE5B37" w:rsidRDefault="00BE5B37" w:rsidP="00BE5B37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D836B39" w14:textId="77777777" w:rsidR="00BE5B37" w:rsidRDefault="00BE5B37" w:rsidP="00BE5B37">
            <w:pPr>
              <w:jc w:val="center"/>
            </w:pPr>
          </w:p>
        </w:tc>
        <w:tc>
          <w:tcPr>
            <w:tcW w:w="1368" w:type="dxa"/>
          </w:tcPr>
          <w:p w14:paraId="55B53203" w14:textId="77777777" w:rsidR="00BE5B37" w:rsidRDefault="00BE5B37" w:rsidP="00BE5B37">
            <w:pPr>
              <w:jc w:val="center"/>
            </w:pPr>
          </w:p>
        </w:tc>
      </w:tr>
      <w:tr w:rsidR="00BE5B37" w14:paraId="1CDC4888" w14:textId="77777777" w:rsidTr="00BE5B37">
        <w:trPr>
          <w:trHeight w:val="1500"/>
        </w:trPr>
        <w:tc>
          <w:tcPr>
            <w:tcW w:w="1368" w:type="dxa"/>
          </w:tcPr>
          <w:p w14:paraId="491C2761" w14:textId="77777777" w:rsidR="00BE5B37" w:rsidRDefault="00BE5B37" w:rsidP="00BE5B37">
            <w:pPr>
              <w:jc w:val="center"/>
            </w:pPr>
          </w:p>
        </w:tc>
        <w:tc>
          <w:tcPr>
            <w:tcW w:w="1368" w:type="dxa"/>
          </w:tcPr>
          <w:p w14:paraId="581F9DE3" w14:textId="77777777" w:rsidR="00BE5B37" w:rsidRDefault="00BE5B37" w:rsidP="00BE5B37">
            <w:pPr>
              <w:jc w:val="center"/>
            </w:pPr>
          </w:p>
        </w:tc>
        <w:tc>
          <w:tcPr>
            <w:tcW w:w="1368" w:type="dxa"/>
          </w:tcPr>
          <w:p w14:paraId="4FF8EBA6" w14:textId="77777777" w:rsidR="00BE5B37" w:rsidRDefault="00BE5B37" w:rsidP="00BE5B37">
            <w:pPr>
              <w:jc w:val="center"/>
            </w:pPr>
          </w:p>
        </w:tc>
        <w:tc>
          <w:tcPr>
            <w:tcW w:w="1368" w:type="dxa"/>
          </w:tcPr>
          <w:p w14:paraId="1B752582" w14:textId="77777777" w:rsidR="00BE5B37" w:rsidRDefault="00BE5B37" w:rsidP="00BE5B37">
            <w:pPr>
              <w:jc w:val="center"/>
            </w:pPr>
          </w:p>
        </w:tc>
        <w:tc>
          <w:tcPr>
            <w:tcW w:w="1368" w:type="dxa"/>
          </w:tcPr>
          <w:p w14:paraId="782CBCC5" w14:textId="77777777" w:rsidR="00BE5B37" w:rsidRDefault="00BE5B37" w:rsidP="00BE5B37">
            <w:pPr>
              <w:jc w:val="center"/>
            </w:pPr>
          </w:p>
        </w:tc>
        <w:tc>
          <w:tcPr>
            <w:tcW w:w="1368" w:type="dxa"/>
          </w:tcPr>
          <w:p w14:paraId="6752DBE2" w14:textId="77777777" w:rsidR="00BE5B37" w:rsidRDefault="00BE5B37" w:rsidP="00BE5B37">
            <w:pPr>
              <w:jc w:val="center"/>
            </w:pPr>
          </w:p>
        </w:tc>
        <w:tc>
          <w:tcPr>
            <w:tcW w:w="1368" w:type="dxa"/>
          </w:tcPr>
          <w:p w14:paraId="70CA52ED" w14:textId="77777777" w:rsidR="00BE5B37" w:rsidRDefault="00BE5B37" w:rsidP="00BE5B37">
            <w:pPr>
              <w:jc w:val="center"/>
            </w:pPr>
          </w:p>
        </w:tc>
      </w:tr>
    </w:tbl>
    <w:p w14:paraId="49D75BC1" w14:textId="77777777" w:rsidR="00BE5B37" w:rsidRDefault="00BE5B37" w:rsidP="00BE5B37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BE5B37" w14:paraId="767294CC" w14:textId="77777777" w:rsidTr="00BE5B37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BE5B37" w:rsidRPr="00BE5B37" w14:paraId="07B69F47" w14:textId="77777777" w:rsidTr="00BE5B37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65E7C67D" w14:textId="77777777" w:rsidR="00BE5B37" w:rsidRPr="00BE5B37" w:rsidRDefault="00BE5B37" w:rsidP="00BE5B37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July 2023</w:t>
                  </w:r>
                </w:p>
              </w:tc>
            </w:tr>
            <w:tr w:rsidR="00BE5B37" w:rsidRPr="00BE5B37" w14:paraId="3F890810" w14:textId="77777777" w:rsidTr="00BE5B37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4090F8F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AA68D3B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284F7B0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21ED9F5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49C3643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7DA9343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75052E5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BE5B37" w:rsidRPr="00BE5B37" w14:paraId="45DF9F41" w14:textId="77777777" w:rsidTr="00BE5B37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70724BC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818E862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E97D843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25041F5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BFF0FA6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3081D42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9575188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</w:tr>
            <w:tr w:rsidR="00BE5B37" w:rsidRPr="00BE5B37" w14:paraId="077500BE" w14:textId="77777777" w:rsidTr="00BE5B3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EED5A14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2A58675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3242481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C990EDB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6DB9E8F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25EAADE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4CDD51A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</w:tr>
            <w:tr w:rsidR="00BE5B37" w:rsidRPr="00BE5B37" w14:paraId="5FD32B56" w14:textId="77777777" w:rsidTr="00BE5B3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EAA38A4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34BA738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85AFFAA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60EDAF2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2F26CFA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94B7E6D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03DD9A4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</w:tr>
            <w:tr w:rsidR="00BE5B37" w:rsidRPr="00BE5B37" w14:paraId="7274A3E3" w14:textId="77777777" w:rsidTr="00BE5B3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3327C60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2DA59F4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DB98869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1B2E26A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6A4C4D0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A1F4444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C8AC356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</w:tr>
            <w:tr w:rsidR="00BE5B37" w:rsidRPr="00BE5B37" w14:paraId="3AC661E2" w14:textId="77777777" w:rsidTr="00BE5B3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FC04029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D6A591D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3E95685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9A913DD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66C068A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9439C45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1CEEF7D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</w:tr>
            <w:tr w:rsidR="00BE5B37" w:rsidRPr="00BE5B37" w14:paraId="343007DC" w14:textId="77777777" w:rsidTr="00BE5B3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7A5DBEA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0F27E6A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1E8A39D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4D9A895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D254136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943695D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A2E1031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31AA5784" w14:textId="77777777" w:rsidR="00BE5B37" w:rsidRDefault="00BE5B37" w:rsidP="00BE5B37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BE5B37" w:rsidRPr="00BE5B37" w14:paraId="784F64A1" w14:textId="77777777" w:rsidTr="00BE5B37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6EEC3F90" w14:textId="77777777" w:rsidR="00BE5B37" w:rsidRPr="00BE5B37" w:rsidRDefault="00BE5B37" w:rsidP="00BE5B37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August 2023</w:t>
                  </w:r>
                </w:p>
              </w:tc>
            </w:tr>
            <w:tr w:rsidR="00BE5B37" w:rsidRPr="00BE5B37" w14:paraId="7872869D" w14:textId="77777777" w:rsidTr="00BE5B37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8D4754B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9A47B04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61007D8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09B692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FADD55C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ADEE77C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46381AD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BE5B37" w:rsidRPr="00BE5B37" w14:paraId="370F1B9A" w14:textId="77777777" w:rsidTr="00BE5B37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CA31AC9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84784A1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AB81F1A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48E2A26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CF3B764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CCF4B06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77DFAE5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</w:tr>
            <w:tr w:rsidR="00BE5B37" w:rsidRPr="00BE5B37" w14:paraId="42DC90E5" w14:textId="77777777" w:rsidTr="00BE5B3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9A2B8E3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29BC36A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CA4A960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402A8FC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5198E9C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080BFF5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650BFD7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</w:tr>
            <w:tr w:rsidR="00BE5B37" w:rsidRPr="00BE5B37" w14:paraId="4F37AC72" w14:textId="77777777" w:rsidTr="00BE5B3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2AF74D0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0211E50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194B93B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192E1ED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AF2249B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6730A2E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65A3F36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</w:tr>
            <w:tr w:rsidR="00BE5B37" w:rsidRPr="00BE5B37" w14:paraId="114FC1F8" w14:textId="77777777" w:rsidTr="00BE5B3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5DF633D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5EEDC20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77F7D9C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102962D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B480148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4660531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8E20110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</w:tr>
            <w:tr w:rsidR="00BE5B37" w:rsidRPr="00BE5B37" w14:paraId="5C1EE5B1" w14:textId="77777777" w:rsidTr="00BE5B3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BD10403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C93B46A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97D31BB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2E9AA00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92B9E64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9681462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8E2B3F6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BE5B37" w:rsidRPr="00BE5B37" w14:paraId="008736B8" w14:textId="77777777" w:rsidTr="00BE5B3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85EA4C6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1E401DE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328757F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230466E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10AB3C5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29F3CD3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1ED1D3C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5E4AD73F" w14:textId="77777777" w:rsidR="00BE5B37" w:rsidRDefault="00BE5B37" w:rsidP="00BE5B37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BE5B37" w:rsidRPr="00BE5B37" w14:paraId="74D36C1F" w14:textId="77777777" w:rsidTr="00BE5B37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78306D06" w14:textId="77777777" w:rsidR="00BE5B37" w:rsidRPr="00BE5B37" w:rsidRDefault="00BE5B37" w:rsidP="00BE5B37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September 2023</w:t>
                  </w:r>
                </w:p>
              </w:tc>
            </w:tr>
            <w:tr w:rsidR="00BE5B37" w:rsidRPr="00BE5B37" w14:paraId="6FDF637E" w14:textId="77777777" w:rsidTr="00BE5B37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DE7E5A8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4625CBB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C8C7820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3E9701E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D7EF88E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B122845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29F99E2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BE5B37" w:rsidRPr="00BE5B37" w14:paraId="417D714B" w14:textId="77777777" w:rsidTr="00BE5B37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7F8C44B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D8F6443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1063137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59ABA69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BEE272A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A6121A4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B5470F0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BE5B37" w:rsidRPr="00BE5B37" w14:paraId="3B115049" w14:textId="77777777" w:rsidTr="00BE5B3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4701661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B172954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2996E28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323CAEC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F2CAA22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F87B17F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3B11222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</w:tr>
            <w:tr w:rsidR="00BE5B37" w:rsidRPr="00BE5B37" w14:paraId="2C3631DD" w14:textId="77777777" w:rsidTr="00BE5B3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241C142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F9FD86B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23E59BC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D056B78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3F8C333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9651E84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750A77D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</w:tr>
            <w:tr w:rsidR="00BE5B37" w:rsidRPr="00BE5B37" w14:paraId="52F2D37E" w14:textId="77777777" w:rsidTr="00BE5B3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623C1C1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4CCD41F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0F255EC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BD6FC1A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1924238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30330D8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C75816B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</w:tr>
            <w:tr w:rsidR="00BE5B37" w:rsidRPr="00BE5B37" w14:paraId="3A89E083" w14:textId="77777777" w:rsidTr="00BE5B3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8A858A6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D5DA3E7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C65DFB0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B4325B3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A0A17CD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03FC9CD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A2D6508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</w:tr>
            <w:tr w:rsidR="00BE5B37" w:rsidRPr="00BE5B37" w14:paraId="02A1307B" w14:textId="77777777" w:rsidTr="00BE5B37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676DE20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93457FB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81FF04E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C52BC0C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D04FEC9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3AF4A78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6C8DBB3" w14:textId="77777777" w:rsidR="00BE5B37" w:rsidRPr="00BE5B37" w:rsidRDefault="00BE5B37" w:rsidP="00BE5B37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7CCD98F9" w14:textId="77777777" w:rsidR="00BE5B37" w:rsidRDefault="00BE5B37" w:rsidP="00BE5B37">
            <w:pPr>
              <w:jc w:val="center"/>
            </w:pPr>
          </w:p>
        </w:tc>
      </w:tr>
    </w:tbl>
    <w:p w14:paraId="24C34F1F" w14:textId="77777777" w:rsidR="007268E4" w:rsidRPr="00BB4F60" w:rsidRDefault="00BE5B37" w:rsidP="00BE5B37">
      <w:pPr>
        <w:jc w:val="center"/>
      </w:pPr>
      <w:r>
        <w:t>© EditableCalendar.Com</w:t>
      </w:r>
    </w:p>
    <w:sectPr w:rsidR="007268E4" w:rsidRPr="00BB4F60" w:rsidSect="00BE5B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E3633" w14:textId="77777777" w:rsidR="000C1632" w:rsidRDefault="000C1632" w:rsidP="005762FE">
      <w:r>
        <w:separator/>
      </w:r>
    </w:p>
  </w:endnote>
  <w:endnote w:type="continuationSeparator" w:id="0">
    <w:p w14:paraId="5E8E5500" w14:textId="77777777" w:rsidR="000C1632" w:rsidRDefault="000C1632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33E6A" w14:textId="77777777" w:rsidR="000C1632" w:rsidRDefault="000C1632" w:rsidP="005762FE">
      <w:r>
        <w:separator/>
      </w:r>
    </w:p>
  </w:footnote>
  <w:footnote w:type="continuationSeparator" w:id="0">
    <w:p w14:paraId="06FFB20B" w14:textId="77777777" w:rsidR="000C1632" w:rsidRDefault="000C1632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B37"/>
    <w:rsid w:val="00037140"/>
    <w:rsid w:val="0004106F"/>
    <w:rsid w:val="0007080F"/>
    <w:rsid w:val="00075B3E"/>
    <w:rsid w:val="000903AB"/>
    <w:rsid w:val="000A0101"/>
    <w:rsid w:val="000C1632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E5B37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FC97B"/>
  <w15:docId w15:val="{01EFCE00-861B-4B1C-BD58-155CC408D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2023 Editable Calendar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2022-05-06T08:22:00Z</dcterms:created>
  <dcterms:modified xsi:type="dcterms:W3CDTF">2022-05-06T08:22:00Z</dcterms:modified>
</cp:coreProperties>
</file>