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045CEC" w:rsidRPr="00045CEC" w14:paraId="7FEA98EF" w14:textId="77777777" w:rsidTr="00045CEC">
        <w:trPr>
          <w:trHeight w:val="600"/>
        </w:trPr>
        <w:tc>
          <w:tcPr>
            <w:tcW w:w="13176" w:type="dxa"/>
            <w:gridSpan w:val="7"/>
          </w:tcPr>
          <w:p w14:paraId="689A3B87" w14:textId="77777777" w:rsidR="00045CEC" w:rsidRPr="00045CEC" w:rsidRDefault="00045CEC" w:rsidP="00045CEC">
            <w:pPr>
              <w:jc w:val="center"/>
              <w:rPr>
                <w:sz w:val="48"/>
              </w:rPr>
            </w:pPr>
            <w:r>
              <w:rPr>
                <w:sz w:val="48"/>
              </w:rPr>
              <w:t>August 2023</w:t>
            </w:r>
          </w:p>
        </w:tc>
      </w:tr>
      <w:tr w:rsidR="00045CEC" w14:paraId="33B9B32E" w14:textId="77777777" w:rsidTr="00045CEC">
        <w:tc>
          <w:tcPr>
            <w:tcW w:w="1882" w:type="dxa"/>
          </w:tcPr>
          <w:p w14:paraId="65FA026E" w14:textId="77777777" w:rsidR="00045CEC" w:rsidRDefault="00045CEC" w:rsidP="00045CEC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433C2EAC" w14:textId="77777777" w:rsidR="00045CEC" w:rsidRDefault="00045CEC" w:rsidP="00045CEC">
            <w:pPr>
              <w:jc w:val="center"/>
            </w:pPr>
            <w:r>
              <w:t>Monday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6D747DC" w14:textId="77777777" w:rsidR="00045CEC" w:rsidRDefault="00045CEC" w:rsidP="00045CEC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BECB8C9" w14:textId="77777777" w:rsidR="00045CEC" w:rsidRDefault="00045CEC" w:rsidP="00045CEC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379C639" w14:textId="77777777" w:rsidR="00045CEC" w:rsidRDefault="00045CEC" w:rsidP="00045CEC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1B62BF5" w14:textId="77777777" w:rsidR="00045CEC" w:rsidRDefault="00045CEC" w:rsidP="00045CEC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4C13922" w14:textId="77777777" w:rsidR="00045CEC" w:rsidRDefault="00045CEC" w:rsidP="00045CEC">
            <w:pPr>
              <w:jc w:val="center"/>
            </w:pPr>
            <w:r>
              <w:t>Saturday</w:t>
            </w:r>
          </w:p>
        </w:tc>
      </w:tr>
      <w:tr w:rsidR="00045CEC" w14:paraId="466BB509" w14:textId="77777777" w:rsidTr="00045CE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761BBFDA" w14:textId="77777777" w:rsidR="00045CEC" w:rsidRDefault="00045CEC" w:rsidP="00045CEC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19C0DBA" w14:textId="77777777" w:rsidR="00045CEC" w:rsidRDefault="00045CEC" w:rsidP="00045CEC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AC75209" w14:textId="77777777" w:rsidR="00045CEC" w:rsidRDefault="00045CEC" w:rsidP="00045CEC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BA32FAF" w14:textId="77777777" w:rsidR="00045CEC" w:rsidRDefault="00045CEC" w:rsidP="00045CEC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E6935B3" w14:textId="77777777" w:rsidR="00045CEC" w:rsidRDefault="00045CEC" w:rsidP="00045CEC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53DE7CC" w14:textId="77777777" w:rsidR="00045CEC" w:rsidRDefault="00045CEC" w:rsidP="00045CEC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22F259CC" w14:textId="77777777" w:rsidR="00045CEC" w:rsidRDefault="00045CEC" w:rsidP="00045CEC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</w:tr>
      <w:tr w:rsidR="00045CEC" w14:paraId="02646B66" w14:textId="77777777" w:rsidTr="00045CE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D0CF083" w14:textId="77777777" w:rsidR="00045CEC" w:rsidRDefault="00045CEC" w:rsidP="00045CEC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473AE0D" w14:textId="77777777" w:rsidR="00045CEC" w:rsidRDefault="00045CEC" w:rsidP="00045CEC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4E9081B" w14:textId="77777777" w:rsidR="00045CEC" w:rsidRDefault="00045CEC" w:rsidP="00045CEC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AE8D66A" w14:textId="77777777" w:rsidR="00045CEC" w:rsidRDefault="00045CEC" w:rsidP="00045CEC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1767BD9" w14:textId="77777777" w:rsidR="00045CEC" w:rsidRDefault="00045CEC" w:rsidP="00045CEC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0979F76C" w14:textId="77777777" w:rsidR="00045CEC" w:rsidRDefault="00045CEC" w:rsidP="00045CEC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27159791" w14:textId="77777777" w:rsidR="00045CEC" w:rsidRDefault="00045CEC" w:rsidP="00045CEC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</w:tr>
      <w:tr w:rsidR="00045CEC" w14:paraId="04DD23D7" w14:textId="77777777" w:rsidTr="00045CE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178D3BC" w14:textId="77777777" w:rsidR="00045CEC" w:rsidRDefault="00045CEC" w:rsidP="00045CEC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35FCF87" w14:textId="77777777" w:rsidR="00045CEC" w:rsidRDefault="00045CEC" w:rsidP="00045CEC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DA96508" w14:textId="77777777" w:rsidR="00045CEC" w:rsidRDefault="00045CEC" w:rsidP="00045CEC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695A878" w14:textId="77777777" w:rsidR="00045CEC" w:rsidRDefault="00045CEC" w:rsidP="00045CEC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66CBEC9" w14:textId="77777777" w:rsidR="00045CEC" w:rsidRDefault="00045CEC" w:rsidP="00045CEC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24E011E4" w14:textId="77777777" w:rsidR="00045CEC" w:rsidRDefault="00045CEC" w:rsidP="00045CEC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31B2EBF" w14:textId="77777777" w:rsidR="00045CEC" w:rsidRDefault="00045CEC" w:rsidP="00045CEC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</w:tr>
      <w:tr w:rsidR="00045CEC" w14:paraId="1A4C46D6" w14:textId="77777777" w:rsidTr="00045CEC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2B4A967" w14:textId="77777777" w:rsidR="00045CEC" w:rsidRDefault="00045CEC" w:rsidP="00045CEC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7D39408" w14:textId="77777777" w:rsidR="00045CEC" w:rsidRDefault="00045CEC" w:rsidP="00045CEC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AE2D8E9" w14:textId="77777777" w:rsidR="00045CEC" w:rsidRDefault="00045CEC" w:rsidP="00045CEC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BA852F7" w14:textId="77777777" w:rsidR="00045CEC" w:rsidRDefault="00045CEC" w:rsidP="00045CEC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3838BFF" w14:textId="77777777" w:rsidR="00045CEC" w:rsidRDefault="00045CEC" w:rsidP="00045CEC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089E8D4E" w14:textId="77777777" w:rsidR="00045CEC" w:rsidRDefault="00045CEC" w:rsidP="00045CEC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459FB0BE" w14:textId="77777777" w:rsidR="00045CEC" w:rsidRDefault="00045CEC" w:rsidP="00045CEC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</w:tr>
      <w:tr w:rsidR="00045CEC" w14:paraId="6E486282" w14:textId="77777777" w:rsidTr="00045CEC">
        <w:trPr>
          <w:trHeight w:val="1340"/>
        </w:trPr>
        <w:tc>
          <w:tcPr>
            <w:tcW w:w="1882" w:type="dxa"/>
            <w:shd w:val="clear" w:color="auto" w:fill="auto"/>
          </w:tcPr>
          <w:p w14:paraId="7B464319" w14:textId="77777777" w:rsidR="00045CEC" w:rsidRDefault="00045CEC" w:rsidP="00045CEC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51892199" w14:textId="77777777" w:rsidR="00045CEC" w:rsidRDefault="00045CEC" w:rsidP="00045CEC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14DACCD1" w14:textId="77777777" w:rsidR="00045CEC" w:rsidRDefault="00045CEC" w:rsidP="00045CEC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28F0266C" w14:textId="77777777" w:rsidR="00045CEC" w:rsidRDefault="00045CEC" w:rsidP="00045CEC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1FFED56D" w14:textId="77777777" w:rsidR="00045CEC" w:rsidRDefault="00045CEC" w:rsidP="00045CEC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0E4E886C" w14:textId="77777777" w:rsidR="00045CEC" w:rsidRDefault="00045CEC" w:rsidP="00045CEC">
            <w:pPr>
              <w:jc w:val="center"/>
            </w:pPr>
          </w:p>
        </w:tc>
        <w:tc>
          <w:tcPr>
            <w:tcW w:w="1883" w:type="dxa"/>
          </w:tcPr>
          <w:p w14:paraId="75D45832" w14:textId="77777777" w:rsidR="00045CEC" w:rsidRDefault="00045CEC" w:rsidP="00045CEC">
            <w:pPr>
              <w:jc w:val="center"/>
            </w:pPr>
          </w:p>
        </w:tc>
      </w:tr>
      <w:tr w:rsidR="00045CEC" w14:paraId="5C766DDB" w14:textId="77777777" w:rsidTr="00045CEC">
        <w:trPr>
          <w:trHeight w:val="1340"/>
        </w:trPr>
        <w:tc>
          <w:tcPr>
            <w:tcW w:w="1882" w:type="dxa"/>
          </w:tcPr>
          <w:p w14:paraId="69F8083D" w14:textId="77777777" w:rsidR="00045CEC" w:rsidRDefault="00045CEC" w:rsidP="00045CEC">
            <w:pPr>
              <w:jc w:val="center"/>
            </w:pPr>
          </w:p>
        </w:tc>
        <w:tc>
          <w:tcPr>
            <w:tcW w:w="1882" w:type="dxa"/>
          </w:tcPr>
          <w:p w14:paraId="6B610577" w14:textId="77777777" w:rsidR="00045CEC" w:rsidRDefault="00045CEC" w:rsidP="00045CEC">
            <w:pPr>
              <w:jc w:val="center"/>
            </w:pPr>
          </w:p>
        </w:tc>
        <w:tc>
          <w:tcPr>
            <w:tcW w:w="1882" w:type="dxa"/>
          </w:tcPr>
          <w:p w14:paraId="041BA95C" w14:textId="77777777" w:rsidR="00045CEC" w:rsidRDefault="00045CEC" w:rsidP="00045CEC">
            <w:pPr>
              <w:jc w:val="center"/>
            </w:pPr>
          </w:p>
        </w:tc>
        <w:tc>
          <w:tcPr>
            <w:tcW w:w="1882" w:type="dxa"/>
          </w:tcPr>
          <w:p w14:paraId="343CDD1A" w14:textId="77777777" w:rsidR="00045CEC" w:rsidRDefault="00045CEC" w:rsidP="00045CEC">
            <w:pPr>
              <w:jc w:val="center"/>
            </w:pPr>
          </w:p>
        </w:tc>
        <w:tc>
          <w:tcPr>
            <w:tcW w:w="1882" w:type="dxa"/>
          </w:tcPr>
          <w:p w14:paraId="1DFB0E81" w14:textId="77777777" w:rsidR="00045CEC" w:rsidRDefault="00045CEC" w:rsidP="00045CEC">
            <w:pPr>
              <w:jc w:val="center"/>
            </w:pPr>
          </w:p>
        </w:tc>
        <w:tc>
          <w:tcPr>
            <w:tcW w:w="1883" w:type="dxa"/>
          </w:tcPr>
          <w:p w14:paraId="43683F75" w14:textId="77777777" w:rsidR="00045CEC" w:rsidRDefault="00045CEC" w:rsidP="00045CEC">
            <w:pPr>
              <w:jc w:val="center"/>
            </w:pPr>
          </w:p>
        </w:tc>
        <w:tc>
          <w:tcPr>
            <w:tcW w:w="1883" w:type="dxa"/>
          </w:tcPr>
          <w:p w14:paraId="1157481E" w14:textId="77777777" w:rsidR="00045CEC" w:rsidRDefault="00045CEC" w:rsidP="00045CEC">
            <w:pPr>
              <w:jc w:val="center"/>
            </w:pPr>
          </w:p>
        </w:tc>
      </w:tr>
    </w:tbl>
    <w:p w14:paraId="466144EC" w14:textId="77777777" w:rsidR="007268E4" w:rsidRPr="00BB4F60" w:rsidRDefault="00045CEC" w:rsidP="00045CEC">
      <w:pPr>
        <w:jc w:val="center"/>
      </w:pPr>
      <w:r>
        <w:t>© EditableCalendar.Com</w:t>
      </w:r>
    </w:p>
    <w:sectPr w:rsidR="007268E4" w:rsidRPr="00BB4F60" w:rsidSect="00045C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00BF4" w14:textId="77777777" w:rsidR="00F8302B" w:rsidRDefault="00F8302B" w:rsidP="005762FE">
      <w:r>
        <w:separator/>
      </w:r>
    </w:p>
  </w:endnote>
  <w:endnote w:type="continuationSeparator" w:id="0">
    <w:p w14:paraId="6B28EE34" w14:textId="77777777" w:rsidR="00F8302B" w:rsidRDefault="00F8302B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C95C7" w14:textId="77777777" w:rsidR="00F8302B" w:rsidRDefault="00F8302B" w:rsidP="005762FE">
      <w:r>
        <w:separator/>
      </w:r>
    </w:p>
  </w:footnote>
  <w:footnote w:type="continuationSeparator" w:id="0">
    <w:p w14:paraId="725A3131" w14:textId="77777777" w:rsidR="00F8302B" w:rsidRDefault="00F8302B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EC"/>
    <w:rsid w:val="00037140"/>
    <w:rsid w:val="0004106F"/>
    <w:rsid w:val="00045CEC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8302B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56E3B"/>
  <w15:docId w15:val="{D8B0719D-EF60-43B0-8C71-F2667170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2023 Printable Calendar with Holidays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2022-05-07T09:47:00Z</dcterms:created>
  <dcterms:modified xsi:type="dcterms:W3CDTF">2022-05-07T09:47:00Z</dcterms:modified>
</cp:coreProperties>
</file>