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5434D7" w:rsidRPr="005434D7" w14:paraId="6774F3A2" w14:textId="77777777" w:rsidTr="005434D7">
        <w:trPr>
          <w:trHeight w:val="600"/>
        </w:trPr>
        <w:tc>
          <w:tcPr>
            <w:tcW w:w="9576" w:type="dxa"/>
            <w:gridSpan w:val="7"/>
          </w:tcPr>
          <w:p w14:paraId="43427450" w14:textId="77777777" w:rsidR="005434D7" w:rsidRPr="005434D7" w:rsidRDefault="005434D7" w:rsidP="005434D7">
            <w:pPr>
              <w:jc w:val="center"/>
              <w:rPr>
                <w:sz w:val="48"/>
              </w:rPr>
            </w:pPr>
            <w:r>
              <w:rPr>
                <w:sz w:val="48"/>
              </w:rPr>
              <w:t>August 2027</w:t>
            </w:r>
          </w:p>
        </w:tc>
      </w:tr>
      <w:tr w:rsidR="005434D7" w14:paraId="2A6B6550" w14:textId="77777777" w:rsidTr="005434D7">
        <w:tc>
          <w:tcPr>
            <w:tcW w:w="1368" w:type="dxa"/>
            <w:tcBorders>
              <w:bottom w:val="single" w:sz="4" w:space="0" w:color="auto"/>
            </w:tcBorders>
          </w:tcPr>
          <w:p w14:paraId="0CB36E23" w14:textId="77777777" w:rsidR="005434D7" w:rsidRDefault="005434D7" w:rsidP="005434D7">
            <w:pPr>
              <w:jc w:val="center"/>
            </w:pPr>
            <w:r>
              <w:t>Sunday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A94F7D9" w14:textId="77777777" w:rsidR="005434D7" w:rsidRDefault="005434D7" w:rsidP="005434D7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FF53672" w14:textId="77777777" w:rsidR="005434D7" w:rsidRDefault="005434D7" w:rsidP="005434D7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D367B7F" w14:textId="77777777" w:rsidR="005434D7" w:rsidRDefault="005434D7" w:rsidP="005434D7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E2C86EF" w14:textId="77777777" w:rsidR="005434D7" w:rsidRDefault="005434D7" w:rsidP="005434D7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D4169D3" w14:textId="77777777" w:rsidR="005434D7" w:rsidRDefault="005434D7" w:rsidP="005434D7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18585D0" w14:textId="77777777" w:rsidR="005434D7" w:rsidRDefault="005434D7" w:rsidP="005434D7">
            <w:pPr>
              <w:jc w:val="center"/>
            </w:pPr>
            <w:r>
              <w:t>Saturday</w:t>
            </w:r>
          </w:p>
        </w:tc>
      </w:tr>
      <w:tr w:rsidR="005434D7" w14:paraId="4CFD2509" w14:textId="77777777" w:rsidTr="005434D7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751A8580" w14:textId="77777777" w:rsidR="005434D7" w:rsidRDefault="005434D7" w:rsidP="005434D7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5807EBB" w14:textId="77777777" w:rsidR="005434D7" w:rsidRDefault="005434D7" w:rsidP="005434D7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D8A8FE4" w14:textId="77777777" w:rsidR="005434D7" w:rsidRDefault="005434D7" w:rsidP="005434D7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7BF145D" w14:textId="77777777" w:rsidR="005434D7" w:rsidRDefault="005434D7" w:rsidP="005434D7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87D1B6A" w14:textId="77777777" w:rsidR="005434D7" w:rsidRDefault="005434D7" w:rsidP="005434D7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2916D00" w14:textId="77777777" w:rsidR="005434D7" w:rsidRDefault="005434D7" w:rsidP="005434D7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00F7B61" w14:textId="77777777" w:rsidR="005434D7" w:rsidRDefault="005434D7" w:rsidP="005434D7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</w:tr>
      <w:tr w:rsidR="005434D7" w14:paraId="2FD7F539" w14:textId="77777777" w:rsidTr="005434D7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26829A38" w14:textId="77777777" w:rsidR="005434D7" w:rsidRDefault="005434D7" w:rsidP="005434D7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B6328E9" w14:textId="77777777" w:rsidR="005434D7" w:rsidRDefault="005434D7" w:rsidP="005434D7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625794B" w14:textId="77777777" w:rsidR="005434D7" w:rsidRDefault="005434D7" w:rsidP="005434D7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6AAF576" w14:textId="77777777" w:rsidR="005434D7" w:rsidRDefault="005434D7" w:rsidP="005434D7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79760B8" w14:textId="77777777" w:rsidR="005434D7" w:rsidRDefault="005434D7" w:rsidP="005434D7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5665D2B" w14:textId="77777777" w:rsidR="005434D7" w:rsidRDefault="005434D7" w:rsidP="005434D7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3110ACC" w14:textId="77777777" w:rsidR="005434D7" w:rsidRDefault="005434D7" w:rsidP="005434D7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</w:tr>
      <w:tr w:rsidR="005434D7" w14:paraId="2F6B58F7" w14:textId="77777777" w:rsidTr="005434D7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0AE75FA1" w14:textId="77777777" w:rsidR="005434D7" w:rsidRDefault="005434D7" w:rsidP="005434D7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94C67BF" w14:textId="77777777" w:rsidR="005434D7" w:rsidRDefault="005434D7" w:rsidP="005434D7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334F66F" w14:textId="77777777" w:rsidR="005434D7" w:rsidRDefault="005434D7" w:rsidP="005434D7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1DED752" w14:textId="77777777" w:rsidR="005434D7" w:rsidRDefault="005434D7" w:rsidP="005434D7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CF713D8" w14:textId="77777777" w:rsidR="005434D7" w:rsidRDefault="005434D7" w:rsidP="005434D7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DC12202" w14:textId="77777777" w:rsidR="005434D7" w:rsidRDefault="005434D7" w:rsidP="005434D7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54266B8" w14:textId="77777777" w:rsidR="005434D7" w:rsidRDefault="005434D7" w:rsidP="005434D7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</w:tr>
      <w:tr w:rsidR="005434D7" w14:paraId="74B1A39B" w14:textId="77777777" w:rsidTr="005434D7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4440D771" w14:textId="77777777" w:rsidR="005434D7" w:rsidRDefault="005434D7" w:rsidP="005434D7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695F07B" w14:textId="77777777" w:rsidR="005434D7" w:rsidRDefault="005434D7" w:rsidP="005434D7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1375DC6" w14:textId="77777777" w:rsidR="005434D7" w:rsidRDefault="005434D7" w:rsidP="005434D7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4154C86" w14:textId="77777777" w:rsidR="005434D7" w:rsidRDefault="005434D7" w:rsidP="005434D7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4025711E" w14:textId="77777777" w:rsidR="005434D7" w:rsidRDefault="005434D7" w:rsidP="005434D7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77716DD4" w14:textId="77777777" w:rsidR="005434D7" w:rsidRDefault="005434D7" w:rsidP="005434D7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558F475D" w14:textId="77777777" w:rsidR="005434D7" w:rsidRDefault="005434D7" w:rsidP="005434D7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</w:tr>
      <w:tr w:rsidR="005434D7" w14:paraId="34C99521" w14:textId="77777777" w:rsidTr="005434D7">
        <w:trPr>
          <w:trHeight w:val="1500"/>
        </w:trPr>
        <w:tc>
          <w:tcPr>
            <w:tcW w:w="1368" w:type="dxa"/>
          </w:tcPr>
          <w:p w14:paraId="5DDE75EE" w14:textId="77777777" w:rsidR="005434D7" w:rsidRDefault="005434D7" w:rsidP="005434D7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3A5F18C8" w14:textId="77777777" w:rsidR="005434D7" w:rsidRDefault="005434D7" w:rsidP="005434D7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D468B04" w14:textId="77777777" w:rsidR="005434D7" w:rsidRDefault="005434D7" w:rsidP="005434D7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46501AE7" w14:textId="77777777" w:rsidR="005434D7" w:rsidRDefault="005434D7" w:rsidP="005434D7">
            <w:pPr>
              <w:jc w:val="center"/>
            </w:pPr>
          </w:p>
        </w:tc>
        <w:tc>
          <w:tcPr>
            <w:tcW w:w="1368" w:type="dxa"/>
          </w:tcPr>
          <w:p w14:paraId="0A24F2E7" w14:textId="77777777" w:rsidR="005434D7" w:rsidRDefault="005434D7" w:rsidP="005434D7">
            <w:pPr>
              <w:jc w:val="center"/>
            </w:pPr>
          </w:p>
        </w:tc>
        <w:tc>
          <w:tcPr>
            <w:tcW w:w="1368" w:type="dxa"/>
          </w:tcPr>
          <w:p w14:paraId="4687395F" w14:textId="77777777" w:rsidR="005434D7" w:rsidRDefault="005434D7" w:rsidP="005434D7">
            <w:pPr>
              <w:jc w:val="center"/>
            </w:pPr>
          </w:p>
        </w:tc>
        <w:tc>
          <w:tcPr>
            <w:tcW w:w="1368" w:type="dxa"/>
          </w:tcPr>
          <w:p w14:paraId="4CB0C6DB" w14:textId="77777777" w:rsidR="005434D7" w:rsidRDefault="005434D7" w:rsidP="005434D7">
            <w:pPr>
              <w:jc w:val="center"/>
            </w:pPr>
          </w:p>
        </w:tc>
      </w:tr>
      <w:tr w:rsidR="005434D7" w14:paraId="708D5158" w14:textId="77777777" w:rsidTr="005434D7">
        <w:trPr>
          <w:trHeight w:val="1500"/>
        </w:trPr>
        <w:tc>
          <w:tcPr>
            <w:tcW w:w="1368" w:type="dxa"/>
          </w:tcPr>
          <w:p w14:paraId="346AD719" w14:textId="77777777" w:rsidR="005434D7" w:rsidRDefault="005434D7" w:rsidP="005434D7">
            <w:pPr>
              <w:jc w:val="center"/>
            </w:pPr>
          </w:p>
        </w:tc>
        <w:tc>
          <w:tcPr>
            <w:tcW w:w="1368" w:type="dxa"/>
          </w:tcPr>
          <w:p w14:paraId="01CAB832" w14:textId="77777777" w:rsidR="005434D7" w:rsidRDefault="005434D7" w:rsidP="005434D7">
            <w:pPr>
              <w:jc w:val="center"/>
            </w:pPr>
          </w:p>
        </w:tc>
        <w:tc>
          <w:tcPr>
            <w:tcW w:w="1368" w:type="dxa"/>
          </w:tcPr>
          <w:p w14:paraId="59090F09" w14:textId="77777777" w:rsidR="005434D7" w:rsidRDefault="005434D7" w:rsidP="005434D7">
            <w:pPr>
              <w:jc w:val="center"/>
            </w:pPr>
          </w:p>
        </w:tc>
        <w:tc>
          <w:tcPr>
            <w:tcW w:w="1368" w:type="dxa"/>
          </w:tcPr>
          <w:p w14:paraId="4B92A0F1" w14:textId="77777777" w:rsidR="005434D7" w:rsidRDefault="005434D7" w:rsidP="005434D7">
            <w:pPr>
              <w:jc w:val="center"/>
            </w:pPr>
          </w:p>
        </w:tc>
        <w:tc>
          <w:tcPr>
            <w:tcW w:w="1368" w:type="dxa"/>
          </w:tcPr>
          <w:p w14:paraId="533511C5" w14:textId="77777777" w:rsidR="005434D7" w:rsidRDefault="005434D7" w:rsidP="005434D7">
            <w:pPr>
              <w:jc w:val="center"/>
            </w:pPr>
          </w:p>
        </w:tc>
        <w:tc>
          <w:tcPr>
            <w:tcW w:w="1368" w:type="dxa"/>
          </w:tcPr>
          <w:p w14:paraId="35F792B3" w14:textId="77777777" w:rsidR="005434D7" w:rsidRDefault="005434D7" w:rsidP="005434D7">
            <w:pPr>
              <w:jc w:val="center"/>
            </w:pPr>
          </w:p>
        </w:tc>
        <w:tc>
          <w:tcPr>
            <w:tcW w:w="1368" w:type="dxa"/>
          </w:tcPr>
          <w:p w14:paraId="75C3B896" w14:textId="77777777" w:rsidR="005434D7" w:rsidRDefault="005434D7" w:rsidP="005434D7">
            <w:pPr>
              <w:jc w:val="center"/>
            </w:pPr>
          </w:p>
        </w:tc>
      </w:tr>
    </w:tbl>
    <w:p w14:paraId="78768ABC" w14:textId="77777777" w:rsidR="005434D7" w:rsidRDefault="005434D7" w:rsidP="005434D7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5434D7" w14:paraId="0C1E0715" w14:textId="77777777" w:rsidTr="005434D7"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5434D7" w:rsidRPr="005434D7" w14:paraId="252C8F44" w14:textId="77777777" w:rsidTr="005434D7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76B5528B" w14:textId="77777777" w:rsidR="005434D7" w:rsidRPr="005434D7" w:rsidRDefault="005434D7" w:rsidP="005434D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July 2027</w:t>
                  </w:r>
                </w:p>
              </w:tc>
            </w:tr>
            <w:tr w:rsidR="005434D7" w:rsidRPr="005434D7" w14:paraId="7E8B5D91" w14:textId="77777777" w:rsidTr="005434D7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980E56A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20EDF8D0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646F0D37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135AE607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2137555D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62D29AD0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448A0916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5434D7" w:rsidRPr="005434D7" w14:paraId="3B0FDA99" w14:textId="77777777" w:rsidTr="005434D7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439175F1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3E66788A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C2B25BD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1E53BB2C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0D40560A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783162F2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19ADC94A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</w:tr>
            <w:tr w:rsidR="005434D7" w:rsidRPr="005434D7" w14:paraId="67E4EA2A" w14:textId="77777777" w:rsidTr="005434D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A41FAB1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vAlign w:val="center"/>
                </w:tcPr>
                <w:p w14:paraId="003B53B6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vAlign w:val="center"/>
                </w:tcPr>
                <w:p w14:paraId="7F0726CF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vAlign w:val="center"/>
                </w:tcPr>
                <w:p w14:paraId="5068CE28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vAlign w:val="center"/>
                </w:tcPr>
                <w:p w14:paraId="5FB9BF9A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73F86670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vAlign w:val="center"/>
                </w:tcPr>
                <w:p w14:paraId="1B7EBB52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</w:tr>
            <w:tr w:rsidR="005434D7" w:rsidRPr="005434D7" w14:paraId="21D798DA" w14:textId="77777777" w:rsidTr="005434D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53F841FF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vAlign w:val="center"/>
                </w:tcPr>
                <w:p w14:paraId="7608AD53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vAlign w:val="center"/>
                </w:tcPr>
                <w:p w14:paraId="45EE3340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vAlign w:val="center"/>
                </w:tcPr>
                <w:p w14:paraId="5E30FFE1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vAlign w:val="center"/>
                </w:tcPr>
                <w:p w14:paraId="18D54E95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4A345690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vAlign w:val="center"/>
                </w:tcPr>
                <w:p w14:paraId="54E9A123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</w:tr>
            <w:tr w:rsidR="005434D7" w:rsidRPr="005434D7" w14:paraId="59B1F59D" w14:textId="77777777" w:rsidTr="005434D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70FB491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vAlign w:val="center"/>
                </w:tcPr>
                <w:p w14:paraId="608F028E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vAlign w:val="center"/>
                </w:tcPr>
                <w:p w14:paraId="6961E04B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vAlign w:val="center"/>
                </w:tcPr>
                <w:p w14:paraId="6AE68DDC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vAlign w:val="center"/>
                </w:tcPr>
                <w:p w14:paraId="29DD315A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25BB0A10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vAlign w:val="center"/>
                </w:tcPr>
                <w:p w14:paraId="137DBC6A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</w:tr>
            <w:tr w:rsidR="005434D7" w:rsidRPr="005434D7" w14:paraId="3CF85E1D" w14:textId="77777777" w:rsidTr="005434D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B287057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vAlign w:val="center"/>
                </w:tcPr>
                <w:p w14:paraId="796A6715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vAlign w:val="center"/>
                </w:tcPr>
                <w:p w14:paraId="02019AA7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vAlign w:val="center"/>
                </w:tcPr>
                <w:p w14:paraId="12969C43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vAlign w:val="center"/>
                </w:tcPr>
                <w:p w14:paraId="36F57489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01846D1C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vAlign w:val="center"/>
                </w:tcPr>
                <w:p w14:paraId="505A8DA2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</w:tr>
            <w:tr w:rsidR="005434D7" w:rsidRPr="005434D7" w14:paraId="5ACB8E24" w14:textId="77777777" w:rsidTr="005434D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F3F50CF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5B0BD99C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70A8094A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797950FE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E251CE1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30D1C047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9CA23C7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4E18D6DD" w14:textId="77777777" w:rsidR="005434D7" w:rsidRDefault="005434D7" w:rsidP="005434D7">
            <w:pPr>
              <w:jc w:val="center"/>
            </w:pPr>
          </w:p>
        </w:tc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5434D7" w:rsidRPr="005434D7" w14:paraId="2200F98C" w14:textId="77777777" w:rsidTr="005434D7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29F7C9AF" w14:textId="77777777" w:rsidR="005434D7" w:rsidRPr="005434D7" w:rsidRDefault="005434D7" w:rsidP="005434D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August 2027</w:t>
                  </w:r>
                </w:p>
              </w:tc>
            </w:tr>
            <w:tr w:rsidR="005434D7" w:rsidRPr="005434D7" w14:paraId="5AACBA62" w14:textId="77777777" w:rsidTr="005434D7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1A722177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277A8F26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23D27222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5B714736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23C5B9B0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73714AF5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5C5597C8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5434D7" w:rsidRPr="005434D7" w14:paraId="1428222D" w14:textId="77777777" w:rsidTr="005434D7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2F771C91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078FADC9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2E0AB9F5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6C8CBFD9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6EA8CB7C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5C93445D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18B2886B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</w:tr>
            <w:tr w:rsidR="005434D7" w:rsidRPr="005434D7" w14:paraId="215FB043" w14:textId="77777777" w:rsidTr="005434D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2B3DFC1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vAlign w:val="center"/>
                </w:tcPr>
                <w:p w14:paraId="299BCCED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vAlign w:val="center"/>
                </w:tcPr>
                <w:p w14:paraId="59116375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vAlign w:val="center"/>
                </w:tcPr>
                <w:p w14:paraId="0B2164A9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vAlign w:val="center"/>
                </w:tcPr>
                <w:p w14:paraId="1B1F631D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vAlign w:val="center"/>
                </w:tcPr>
                <w:p w14:paraId="1E2A2076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vAlign w:val="center"/>
                </w:tcPr>
                <w:p w14:paraId="512C08F0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</w:tr>
            <w:tr w:rsidR="005434D7" w:rsidRPr="005434D7" w14:paraId="3FF6F1DA" w14:textId="77777777" w:rsidTr="005434D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EF9C258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vAlign w:val="center"/>
                </w:tcPr>
                <w:p w14:paraId="7EA19929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vAlign w:val="center"/>
                </w:tcPr>
                <w:p w14:paraId="187DA904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vAlign w:val="center"/>
                </w:tcPr>
                <w:p w14:paraId="27C9C051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vAlign w:val="center"/>
                </w:tcPr>
                <w:p w14:paraId="01E3B04E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vAlign w:val="center"/>
                </w:tcPr>
                <w:p w14:paraId="16EF61C0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vAlign w:val="center"/>
                </w:tcPr>
                <w:p w14:paraId="7885CC2E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</w:tr>
            <w:tr w:rsidR="005434D7" w:rsidRPr="005434D7" w14:paraId="3E7D39E3" w14:textId="77777777" w:rsidTr="005434D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7FA91CD2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vAlign w:val="center"/>
                </w:tcPr>
                <w:p w14:paraId="15C3A252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vAlign w:val="center"/>
                </w:tcPr>
                <w:p w14:paraId="0D36EB59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vAlign w:val="center"/>
                </w:tcPr>
                <w:p w14:paraId="0EEF7AB8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vAlign w:val="center"/>
                </w:tcPr>
                <w:p w14:paraId="14439FF7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vAlign w:val="center"/>
                </w:tcPr>
                <w:p w14:paraId="015C8646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vAlign w:val="center"/>
                </w:tcPr>
                <w:p w14:paraId="5597E01A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</w:tr>
            <w:tr w:rsidR="005434D7" w:rsidRPr="005434D7" w14:paraId="2CFF5D01" w14:textId="77777777" w:rsidTr="005434D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52282BE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vAlign w:val="center"/>
                </w:tcPr>
                <w:p w14:paraId="77FEA596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vAlign w:val="center"/>
                </w:tcPr>
                <w:p w14:paraId="7F236147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vAlign w:val="center"/>
                </w:tcPr>
                <w:p w14:paraId="0B57CF51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2B906E8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F4AB9C3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0C5529F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5434D7" w:rsidRPr="005434D7" w14:paraId="6214584D" w14:textId="77777777" w:rsidTr="005434D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5B9FAE87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17F75B1B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076EE5BE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44704FB6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3AEE0F8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06F95A7F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71169CB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418C6DB8" w14:textId="77777777" w:rsidR="005434D7" w:rsidRDefault="005434D7" w:rsidP="005434D7">
            <w:pPr>
              <w:jc w:val="center"/>
            </w:pPr>
          </w:p>
        </w:tc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5434D7" w:rsidRPr="005434D7" w14:paraId="70BE0F0D" w14:textId="77777777" w:rsidTr="005434D7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435A0D53" w14:textId="77777777" w:rsidR="005434D7" w:rsidRPr="005434D7" w:rsidRDefault="005434D7" w:rsidP="005434D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September 2027</w:t>
                  </w:r>
                </w:p>
              </w:tc>
            </w:tr>
            <w:tr w:rsidR="005434D7" w:rsidRPr="005434D7" w14:paraId="452C8C0D" w14:textId="77777777" w:rsidTr="005434D7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46546720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2F0504C7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6E950B13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66D6CE5D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59B7A65E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75764328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54FB3BA8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5434D7" w:rsidRPr="005434D7" w14:paraId="1965CD4B" w14:textId="77777777" w:rsidTr="005434D7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59059767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468E2B9A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572B7CF9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3A6647FB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00E434C4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4DC8E8BE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2F959AF1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5434D7" w:rsidRPr="005434D7" w14:paraId="048AD3F2" w14:textId="77777777" w:rsidTr="005434D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7181837F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vAlign w:val="center"/>
                </w:tcPr>
                <w:p w14:paraId="109E8365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vAlign w:val="center"/>
                </w:tcPr>
                <w:p w14:paraId="2C236EAB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vAlign w:val="center"/>
                </w:tcPr>
                <w:p w14:paraId="665959B4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0CD34874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vAlign w:val="center"/>
                </w:tcPr>
                <w:p w14:paraId="208F397F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319D8F2F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</w:tr>
            <w:tr w:rsidR="005434D7" w:rsidRPr="005434D7" w14:paraId="4AA86B4E" w14:textId="77777777" w:rsidTr="005434D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5CF1A488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vAlign w:val="center"/>
                </w:tcPr>
                <w:p w14:paraId="3D41E965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vAlign w:val="center"/>
                </w:tcPr>
                <w:p w14:paraId="24A3A86D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vAlign w:val="center"/>
                </w:tcPr>
                <w:p w14:paraId="3581242E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3655D699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vAlign w:val="center"/>
                </w:tcPr>
                <w:p w14:paraId="161675EA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76B64CAC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</w:tr>
            <w:tr w:rsidR="005434D7" w:rsidRPr="005434D7" w14:paraId="1FB541E1" w14:textId="77777777" w:rsidTr="005434D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3A295CE3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vAlign w:val="center"/>
                </w:tcPr>
                <w:p w14:paraId="5FDD4A3A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vAlign w:val="center"/>
                </w:tcPr>
                <w:p w14:paraId="47758423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vAlign w:val="center"/>
                </w:tcPr>
                <w:p w14:paraId="025B103B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7A8A4EEB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vAlign w:val="center"/>
                </w:tcPr>
                <w:p w14:paraId="27028303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2668DB64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</w:tr>
            <w:tr w:rsidR="005434D7" w:rsidRPr="005434D7" w14:paraId="19BAEFF9" w14:textId="77777777" w:rsidTr="005434D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07AD1136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vAlign w:val="center"/>
                </w:tcPr>
                <w:p w14:paraId="1579E823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vAlign w:val="center"/>
                </w:tcPr>
                <w:p w14:paraId="00CB3DF1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vAlign w:val="center"/>
                </w:tcPr>
                <w:p w14:paraId="1013F502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68AB18E1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vAlign w:val="center"/>
                </w:tcPr>
                <w:p w14:paraId="06E65C33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E6BD443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5434D7" w:rsidRPr="005434D7" w14:paraId="5CC5C81C" w14:textId="77777777" w:rsidTr="005434D7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3394F0EF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73EBD39E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39224996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736DDCA0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8B5DDDC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40D24F3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74F6AED" w14:textId="77777777" w:rsidR="005434D7" w:rsidRPr="005434D7" w:rsidRDefault="005434D7" w:rsidP="005434D7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2A9AB4FD" w14:textId="77777777" w:rsidR="005434D7" w:rsidRDefault="005434D7" w:rsidP="005434D7">
            <w:pPr>
              <w:jc w:val="center"/>
            </w:pPr>
          </w:p>
        </w:tc>
      </w:tr>
    </w:tbl>
    <w:p w14:paraId="77027ACE" w14:textId="77777777" w:rsidR="007268E4" w:rsidRPr="00BB4F60" w:rsidRDefault="005434D7" w:rsidP="005434D7">
      <w:pPr>
        <w:jc w:val="center"/>
      </w:pPr>
      <w:r>
        <w:t>© EditableCalendar.Com</w:t>
      </w:r>
    </w:p>
    <w:sectPr w:rsidR="007268E4" w:rsidRPr="00BB4F60" w:rsidSect="005434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C7185" w14:textId="77777777" w:rsidR="007E09DF" w:rsidRDefault="007E09DF" w:rsidP="005762FE">
      <w:r>
        <w:separator/>
      </w:r>
    </w:p>
  </w:endnote>
  <w:endnote w:type="continuationSeparator" w:id="0">
    <w:p w14:paraId="04D1C247" w14:textId="77777777" w:rsidR="007E09DF" w:rsidRDefault="007E09DF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37270" w14:textId="77777777" w:rsidR="007E09DF" w:rsidRDefault="007E09DF" w:rsidP="005762FE">
      <w:r>
        <w:separator/>
      </w:r>
    </w:p>
  </w:footnote>
  <w:footnote w:type="continuationSeparator" w:id="0">
    <w:p w14:paraId="1EF35627" w14:textId="77777777" w:rsidR="007E09DF" w:rsidRDefault="007E09DF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7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D7"/>
    <w:rsid w:val="00037140"/>
    <w:rsid w:val="0004106F"/>
    <w:rsid w:val="0007080F"/>
    <w:rsid w:val="00075B3E"/>
    <w:rsid w:val="000903AB"/>
    <w:rsid w:val="000A0101"/>
    <w:rsid w:val="000B312E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434D7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09DF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AC13F"/>
  <w15:docId w15:val="{D7B0DEAF-4F35-46C2-94A5-332FDD01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2027 Editable Calendar (Portrait)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2026-04-04T01:47:00Z</dcterms:created>
  <dcterms:modified xsi:type="dcterms:W3CDTF">2026-04-04T01:48:00Z</dcterms:modified>
</cp:coreProperties>
</file>