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296D80" w:rsidRPr="00296D80" w14:paraId="722D46BA" w14:textId="77777777" w:rsidTr="00296D80">
        <w:trPr>
          <w:trHeight w:val="600"/>
        </w:trPr>
        <w:tc>
          <w:tcPr>
            <w:tcW w:w="9576" w:type="dxa"/>
            <w:gridSpan w:val="7"/>
          </w:tcPr>
          <w:p w14:paraId="31DFCFA2" w14:textId="77777777" w:rsidR="00296D80" w:rsidRPr="00296D80" w:rsidRDefault="00296D80" w:rsidP="00296D80">
            <w:pPr>
              <w:jc w:val="center"/>
              <w:rPr>
                <w:sz w:val="48"/>
              </w:rPr>
            </w:pPr>
            <w:r>
              <w:rPr>
                <w:sz w:val="48"/>
              </w:rPr>
              <w:t>December 2022</w:t>
            </w:r>
          </w:p>
        </w:tc>
      </w:tr>
      <w:tr w:rsidR="00296D80" w14:paraId="638D07A6" w14:textId="77777777" w:rsidTr="00296D80">
        <w:tc>
          <w:tcPr>
            <w:tcW w:w="1368" w:type="dxa"/>
          </w:tcPr>
          <w:p w14:paraId="4DFF3558" w14:textId="77777777" w:rsidR="00296D80" w:rsidRDefault="00296D80" w:rsidP="00296D80">
            <w:pPr>
              <w:jc w:val="center"/>
            </w:pPr>
            <w:r>
              <w:t>Monday</w:t>
            </w:r>
          </w:p>
        </w:tc>
        <w:tc>
          <w:tcPr>
            <w:tcW w:w="1368" w:type="dxa"/>
          </w:tcPr>
          <w:p w14:paraId="52AE60D6" w14:textId="77777777" w:rsidR="00296D80" w:rsidRDefault="00296D80" w:rsidP="00296D80">
            <w:pPr>
              <w:jc w:val="center"/>
            </w:pPr>
            <w:r>
              <w:t>Tuesday</w:t>
            </w:r>
          </w:p>
        </w:tc>
        <w:tc>
          <w:tcPr>
            <w:tcW w:w="1368" w:type="dxa"/>
          </w:tcPr>
          <w:p w14:paraId="06C5D2DA" w14:textId="77777777" w:rsidR="00296D80" w:rsidRDefault="00296D80" w:rsidP="00296D80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E36B841" w14:textId="77777777" w:rsidR="00296D80" w:rsidRDefault="00296D80" w:rsidP="00296D80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4478542" w14:textId="77777777" w:rsidR="00296D80" w:rsidRDefault="00296D80" w:rsidP="00296D80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6D00155" w14:textId="77777777" w:rsidR="00296D80" w:rsidRDefault="00296D80" w:rsidP="00296D80">
            <w:pPr>
              <w:jc w:val="center"/>
            </w:pPr>
            <w:r>
              <w:t>Saturday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4CFD0E0" w14:textId="77777777" w:rsidR="00296D80" w:rsidRDefault="00296D80" w:rsidP="00296D80">
            <w:pPr>
              <w:jc w:val="center"/>
            </w:pPr>
            <w:r>
              <w:t>Sunday</w:t>
            </w:r>
          </w:p>
        </w:tc>
      </w:tr>
      <w:tr w:rsidR="00296D80" w14:paraId="1416D961" w14:textId="77777777" w:rsidTr="00296D80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346B6943" w14:textId="77777777" w:rsidR="00296D80" w:rsidRDefault="00296D80" w:rsidP="00BB4F60"/>
        </w:tc>
        <w:tc>
          <w:tcPr>
            <w:tcW w:w="1368" w:type="dxa"/>
            <w:tcBorders>
              <w:bottom w:val="single" w:sz="4" w:space="0" w:color="auto"/>
            </w:tcBorders>
          </w:tcPr>
          <w:p w14:paraId="17B1EFC8" w14:textId="77777777" w:rsidR="00296D80" w:rsidRDefault="00296D80" w:rsidP="00BB4F60"/>
        </w:tc>
        <w:tc>
          <w:tcPr>
            <w:tcW w:w="1368" w:type="dxa"/>
            <w:tcBorders>
              <w:bottom w:val="single" w:sz="4" w:space="0" w:color="auto"/>
            </w:tcBorders>
          </w:tcPr>
          <w:p w14:paraId="2048873A" w14:textId="77777777" w:rsidR="00296D80" w:rsidRDefault="00296D80" w:rsidP="00BB4F60"/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9787F0F" w14:textId="77777777" w:rsidR="00296D80" w:rsidRDefault="00296D80" w:rsidP="00296D80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EAF24C3" w14:textId="77777777" w:rsidR="00296D80" w:rsidRDefault="00296D80" w:rsidP="00296D80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0221D29" w14:textId="77777777" w:rsidR="00296D80" w:rsidRDefault="00296D80" w:rsidP="00296D80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7C5A34F" w14:textId="77777777" w:rsidR="00296D80" w:rsidRDefault="00296D80" w:rsidP="00296D80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</w:tr>
      <w:tr w:rsidR="00296D80" w14:paraId="111234B9" w14:textId="77777777" w:rsidTr="00296D80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B9E233F" w14:textId="77777777" w:rsidR="00296D80" w:rsidRDefault="00296D80" w:rsidP="00296D80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CBB0CE5" w14:textId="77777777" w:rsidR="00296D80" w:rsidRDefault="00296D80" w:rsidP="00296D80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EEA5AF8" w14:textId="77777777" w:rsidR="00296D80" w:rsidRDefault="00296D80" w:rsidP="00296D80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FB0DB9E" w14:textId="77777777" w:rsidR="00296D80" w:rsidRDefault="00296D80" w:rsidP="00296D80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EE64298" w14:textId="77777777" w:rsidR="00296D80" w:rsidRDefault="00296D80" w:rsidP="00296D80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295A759" w14:textId="77777777" w:rsidR="00296D80" w:rsidRDefault="00296D80" w:rsidP="00296D80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241CAE9" w14:textId="77777777" w:rsidR="00296D80" w:rsidRDefault="00296D80" w:rsidP="00296D80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</w:tr>
      <w:tr w:rsidR="00296D80" w14:paraId="5624D651" w14:textId="77777777" w:rsidTr="00296D80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27D5C27" w14:textId="77777777" w:rsidR="00296D80" w:rsidRDefault="00296D80" w:rsidP="00296D80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E44E776" w14:textId="77777777" w:rsidR="00296D80" w:rsidRDefault="00296D80" w:rsidP="00296D80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470628D" w14:textId="77777777" w:rsidR="00296D80" w:rsidRDefault="00296D80" w:rsidP="00296D80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6818D0B" w14:textId="77777777" w:rsidR="00296D80" w:rsidRDefault="00296D80" w:rsidP="00296D80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30CC652" w14:textId="77777777" w:rsidR="00296D80" w:rsidRDefault="00296D80" w:rsidP="00296D80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C212435" w14:textId="77777777" w:rsidR="00296D80" w:rsidRDefault="00296D80" w:rsidP="00296D80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E76FF17" w14:textId="77777777" w:rsidR="00296D80" w:rsidRDefault="00296D80" w:rsidP="00296D80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</w:tr>
      <w:tr w:rsidR="00296D80" w14:paraId="62FF5DFD" w14:textId="77777777" w:rsidTr="00296D80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E3ECDC5" w14:textId="77777777" w:rsidR="00296D80" w:rsidRDefault="00296D80" w:rsidP="00296D80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A68F16F" w14:textId="77777777" w:rsidR="00296D80" w:rsidRDefault="00296D80" w:rsidP="00296D80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702F443" w14:textId="77777777" w:rsidR="00296D80" w:rsidRDefault="00296D80" w:rsidP="00296D80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7616602" w14:textId="77777777" w:rsidR="00296D80" w:rsidRDefault="00296D80" w:rsidP="00296D80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E93595C" w14:textId="77777777" w:rsidR="00296D80" w:rsidRDefault="00296D80" w:rsidP="00296D80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5D7D0DA" w14:textId="77777777" w:rsidR="00296D80" w:rsidRDefault="00296D80" w:rsidP="00296D80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373F80A" w14:textId="77777777" w:rsidR="00296D80" w:rsidRDefault="00296D80" w:rsidP="00296D80">
            <w:pPr>
              <w:jc w:val="center"/>
            </w:pPr>
            <w:r>
              <w:t>25</w:t>
            </w:r>
            <w:r>
              <w:br/>
            </w:r>
            <w:r>
              <w:br/>
              <w:t>Christmas Day</w:t>
            </w:r>
          </w:p>
        </w:tc>
      </w:tr>
      <w:tr w:rsidR="00296D80" w14:paraId="5C8D18FE" w14:textId="77777777" w:rsidTr="00296D80">
        <w:trPr>
          <w:trHeight w:val="1500"/>
        </w:trPr>
        <w:tc>
          <w:tcPr>
            <w:tcW w:w="1368" w:type="dxa"/>
            <w:shd w:val="clear" w:color="auto" w:fill="auto"/>
          </w:tcPr>
          <w:p w14:paraId="79C5A240" w14:textId="77777777" w:rsidR="00296D80" w:rsidRDefault="00296D80" w:rsidP="00296D80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2DEE6E4F" w14:textId="77777777" w:rsidR="00296D80" w:rsidRDefault="00296D80" w:rsidP="00296D80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2F0A8652" w14:textId="77777777" w:rsidR="00296D80" w:rsidRDefault="00296D80" w:rsidP="00296D80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41CFC56A" w14:textId="77777777" w:rsidR="00296D80" w:rsidRDefault="00296D80" w:rsidP="00296D80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5AD5543D" w14:textId="77777777" w:rsidR="00296D80" w:rsidRDefault="00296D80" w:rsidP="00296D80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450D951B" w14:textId="77777777" w:rsidR="00296D80" w:rsidRDefault="00296D80" w:rsidP="00296D80">
            <w:pPr>
              <w:jc w:val="center"/>
            </w:pPr>
            <w:r>
              <w:t>31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351E0AB2" w14:textId="77777777" w:rsidR="00296D80" w:rsidRDefault="00296D80" w:rsidP="00BB4F60"/>
        </w:tc>
      </w:tr>
      <w:tr w:rsidR="00296D80" w14:paraId="3DBF0525" w14:textId="77777777" w:rsidTr="00296D80">
        <w:trPr>
          <w:trHeight w:val="1500"/>
        </w:trPr>
        <w:tc>
          <w:tcPr>
            <w:tcW w:w="1368" w:type="dxa"/>
          </w:tcPr>
          <w:p w14:paraId="2C04A94F" w14:textId="77777777" w:rsidR="00296D80" w:rsidRDefault="00296D80" w:rsidP="00BB4F60"/>
        </w:tc>
        <w:tc>
          <w:tcPr>
            <w:tcW w:w="1368" w:type="dxa"/>
          </w:tcPr>
          <w:p w14:paraId="49DFF7CB" w14:textId="77777777" w:rsidR="00296D80" w:rsidRDefault="00296D80" w:rsidP="00BB4F60"/>
        </w:tc>
        <w:tc>
          <w:tcPr>
            <w:tcW w:w="1368" w:type="dxa"/>
          </w:tcPr>
          <w:p w14:paraId="3031F426" w14:textId="77777777" w:rsidR="00296D80" w:rsidRDefault="00296D80" w:rsidP="00BB4F60"/>
        </w:tc>
        <w:tc>
          <w:tcPr>
            <w:tcW w:w="1368" w:type="dxa"/>
          </w:tcPr>
          <w:p w14:paraId="077021A3" w14:textId="77777777" w:rsidR="00296D80" w:rsidRDefault="00296D80" w:rsidP="00BB4F60"/>
        </w:tc>
        <w:tc>
          <w:tcPr>
            <w:tcW w:w="1368" w:type="dxa"/>
          </w:tcPr>
          <w:p w14:paraId="73C716CB" w14:textId="77777777" w:rsidR="00296D80" w:rsidRDefault="00296D80" w:rsidP="00BB4F60"/>
        </w:tc>
        <w:tc>
          <w:tcPr>
            <w:tcW w:w="1368" w:type="dxa"/>
          </w:tcPr>
          <w:p w14:paraId="37C26CDF" w14:textId="77777777" w:rsidR="00296D80" w:rsidRDefault="00296D80" w:rsidP="00BB4F60"/>
        </w:tc>
        <w:tc>
          <w:tcPr>
            <w:tcW w:w="1368" w:type="dxa"/>
          </w:tcPr>
          <w:p w14:paraId="38D77C0E" w14:textId="77777777" w:rsidR="00296D80" w:rsidRDefault="00296D80" w:rsidP="00BB4F60"/>
        </w:tc>
      </w:tr>
    </w:tbl>
    <w:p w14:paraId="64353109" w14:textId="77777777" w:rsidR="00296D80" w:rsidRDefault="00296D80" w:rsidP="00BB4F60"/>
    <w:tbl>
      <w:tblPr>
        <w:tblStyle w:val="CalendarAddIn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296D80" w14:paraId="0BECD3D2" w14:textId="77777777" w:rsidTr="00296D80"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296D80" w:rsidRPr="00296D80" w14:paraId="0D265F10" w14:textId="77777777" w:rsidTr="00296D80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67A702E1" w14:textId="77777777" w:rsidR="00296D80" w:rsidRPr="00296D80" w:rsidRDefault="00296D80" w:rsidP="00296D80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November 2022</w:t>
                  </w:r>
                </w:p>
              </w:tc>
            </w:tr>
            <w:tr w:rsidR="00296D80" w:rsidRPr="00296D80" w14:paraId="73B28FEF" w14:textId="77777777" w:rsidTr="00296D80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4199CD1" w14:textId="77777777" w:rsidR="00296D80" w:rsidRPr="00296D80" w:rsidRDefault="00296D80" w:rsidP="00296D8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5A1B3A6" w14:textId="77777777" w:rsidR="00296D80" w:rsidRPr="00296D80" w:rsidRDefault="00296D80" w:rsidP="00296D8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775CA36" w14:textId="77777777" w:rsidR="00296D80" w:rsidRPr="00296D80" w:rsidRDefault="00296D80" w:rsidP="00296D8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CDB4A78" w14:textId="77777777" w:rsidR="00296D80" w:rsidRPr="00296D80" w:rsidRDefault="00296D80" w:rsidP="00296D8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3C490B2" w14:textId="77777777" w:rsidR="00296D80" w:rsidRPr="00296D80" w:rsidRDefault="00296D80" w:rsidP="00296D8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6EFD1DC" w14:textId="77777777" w:rsidR="00296D80" w:rsidRPr="00296D80" w:rsidRDefault="00296D80" w:rsidP="00296D8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952AC8D" w14:textId="77777777" w:rsidR="00296D80" w:rsidRPr="00296D80" w:rsidRDefault="00296D80" w:rsidP="00296D8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296D80" w:rsidRPr="00296D80" w14:paraId="78EE7750" w14:textId="77777777" w:rsidTr="00296D80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448C7A0" w14:textId="77777777" w:rsidR="00296D80" w:rsidRPr="00296D80" w:rsidRDefault="00296D8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71F0C16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D1F5BFF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718FB5C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46FDB53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23DF65E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E212754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</w:tr>
            <w:tr w:rsidR="00296D80" w:rsidRPr="00296D80" w14:paraId="54ACAFA9" w14:textId="77777777" w:rsidTr="00296D8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F6438F0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2E93935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844A75A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CD526B2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83A7660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5DBF028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198F99C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</w:tr>
            <w:tr w:rsidR="00296D80" w:rsidRPr="00296D80" w14:paraId="3D66BC50" w14:textId="77777777" w:rsidTr="00296D8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FDBC600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D47E583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A3CA1A4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311DC41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F3B94FD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BCF6C8D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F84315D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</w:tr>
            <w:tr w:rsidR="00296D80" w:rsidRPr="00296D80" w14:paraId="538E3492" w14:textId="77777777" w:rsidTr="00296D8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295328E6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654BF3E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C399680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84F7269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AE4EBAD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B323B45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1187D5C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</w:tr>
            <w:tr w:rsidR="00296D80" w:rsidRPr="00296D80" w14:paraId="334E9ECB" w14:textId="77777777" w:rsidTr="00296D8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183B283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4640D88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D67C7E4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16C331E" w14:textId="77777777" w:rsidR="00296D80" w:rsidRPr="00296D80" w:rsidRDefault="00296D8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EF1F612" w14:textId="77777777" w:rsidR="00296D80" w:rsidRPr="00296D80" w:rsidRDefault="00296D8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379C0CA" w14:textId="77777777" w:rsidR="00296D80" w:rsidRPr="00296D80" w:rsidRDefault="00296D8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0E604B0" w14:textId="77777777" w:rsidR="00296D80" w:rsidRPr="00296D80" w:rsidRDefault="00296D80" w:rsidP="00BB4F60">
                  <w:pPr>
                    <w:rPr>
                      <w:sz w:val="20"/>
                    </w:rPr>
                  </w:pPr>
                </w:p>
              </w:tc>
            </w:tr>
            <w:tr w:rsidR="00296D80" w:rsidRPr="00296D80" w14:paraId="0FC16F04" w14:textId="77777777" w:rsidTr="00296D8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A2E96D4" w14:textId="77777777" w:rsidR="00296D80" w:rsidRPr="00296D80" w:rsidRDefault="00296D8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85D2EFD" w14:textId="77777777" w:rsidR="00296D80" w:rsidRPr="00296D80" w:rsidRDefault="00296D8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9E06FEF" w14:textId="77777777" w:rsidR="00296D80" w:rsidRPr="00296D80" w:rsidRDefault="00296D8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232FD5D" w14:textId="77777777" w:rsidR="00296D80" w:rsidRPr="00296D80" w:rsidRDefault="00296D8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92EB4F3" w14:textId="77777777" w:rsidR="00296D80" w:rsidRPr="00296D80" w:rsidRDefault="00296D8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FE091C9" w14:textId="77777777" w:rsidR="00296D80" w:rsidRPr="00296D80" w:rsidRDefault="00296D8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545BF1B" w14:textId="77777777" w:rsidR="00296D80" w:rsidRPr="00296D80" w:rsidRDefault="00296D80" w:rsidP="00BB4F60">
                  <w:pPr>
                    <w:rPr>
                      <w:sz w:val="20"/>
                    </w:rPr>
                  </w:pPr>
                </w:p>
              </w:tc>
            </w:tr>
          </w:tbl>
          <w:p w14:paraId="0ACC97D7" w14:textId="77777777" w:rsidR="00296D80" w:rsidRDefault="00296D80" w:rsidP="00BB4F60"/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296D80" w:rsidRPr="00296D80" w14:paraId="556E288C" w14:textId="77777777" w:rsidTr="00296D80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65E9CD19" w14:textId="77777777" w:rsidR="00296D80" w:rsidRPr="00296D80" w:rsidRDefault="00296D80" w:rsidP="00296D80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December 2022</w:t>
                  </w:r>
                </w:p>
              </w:tc>
            </w:tr>
            <w:tr w:rsidR="00296D80" w:rsidRPr="00296D80" w14:paraId="5C6C83B2" w14:textId="77777777" w:rsidTr="00296D80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E167559" w14:textId="77777777" w:rsidR="00296D80" w:rsidRPr="00296D80" w:rsidRDefault="00296D80" w:rsidP="00296D8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EA0C627" w14:textId="77777777" w:rsidR="00296D80" w:rsidRPr="00296D80" w:rsidRDefault="00296D80" w:rsidP="00296D8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8DE9285" w14:textId="77777777" w:rsidR="00296D80" w:rsidRPr="00296D80" w:rsidRDefault="00296D80" w:rsidP="00296D8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A7D5AD" w14:textId="77777777" w:rsidR="00296D80" w:rsidRPr="00296D80" w:rsidRDefault="00296D80" w:rsidP="00296D8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ABD3420" w14:textId="77777777" w:rsidR="00296D80" w:rsidRPr="00296D80" w:rsidRDefault="00296D80" w:rsidP="00296D8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7858725" w14:textId="77777777" w:rsidR="00296D80" w:rsidRPr="00296D80" w:rsidRDefault="00296D80" w:rsidP="00296D8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89E4FEA" w14:textId="77777777" w:rsidR="00296D80" w:rsidRPr="00296D80" w:rsidRDefault="00296D80" w:rsidP="00296D8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296D80" w:rsidRPr="00296D80" w14:paraId="2454DA75" w14:textId="77777777" w:rsidTr="00296D80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A052CA3" w14:textId="77777777" w:rsidR="00296D80" w:rsidRPr="00296D80" w:rsidRDefault="00296D8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38E5569" w14:textId="77777777" w:rsidR="00296D80" w:rsidRPr="00296D80" w:rsidRDefault="00296D8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66F8213" w14:textId="77777777" w:rsidR="00296D80" w:rsidRPr="00296D80" w:rsidRDefault="00296D8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EDDE014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0EA3C8D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521CC89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CB0590B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</w:tr>
            <w:tr w:rsidR="00296D80" w:rsidRPr="00296D80" w14:paraId="54DCF733" w14:textId="77777777" w:rsidTr="00296D8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64D7DB6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5DCACB2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DDA12FD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2174415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19BC11C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F4BFCCD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12E3611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</w:tr>
            <w:tr w:rsidR="00296D80" w:rsidRPr="00296D80" w14:paraId="63C42B82" w14:textId="77777777" w:rsidTr="00296D8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C04553E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D46ECB7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4F3DD01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A7255DD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F54EBB5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7E3523A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6D63BE3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</w:tr>
            <w:tr w:rsidR="00296D80" w:rsidRPr="00296D80" w14:paraId="486CFDE8" w14:textId="77777777" w:rsidTr="00296D8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7C61555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52D486E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54062D4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21C21B5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C45C332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B5E0F9C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289B838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</w:tr>
            <w:tr w:rsidR="00296D80" w:rsidRPr="00296D80" w14:paraId="1721897D" w14:textId="77777777" w:rsidTr="00296D8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85584A6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3CEA634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9CAE0D2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71FC085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82954D4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4A830CB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364A52E" w14:textId="77777777" w:rsidR="00296D80" w:rsidRPr="00296D80" w:rsidRDefault="00296D80" w:rsidP="00BB4F60">
                  <w:pPr>
                    <w:rPr>
                      <w:sz w:val="20"/>
                    </w:rPr>
                  </w:pPr>
                </w:p>
              </w:tc>
            </w:tr>
            <w:tr w:rsidR="00296D80" w:rsidRPr="00296D80" w14:paraId="716C65B5" w14:textId="77777777" w:rsidTr="00296D8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CA44797" w14:textId="77777777" w:rsidR="00296D80" w:rsidRPr="00296D80" w:rsidRDefault="00296D8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55B5B20" w14:textId="77777777" w:rsidR="00296D80" w:rsidRPr="00296D80" w:rsidRDefault="00296D8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CC3AA6C" w14:textId="77777777" w:rsidR="00296D80" w:rsidRPr="00296D80" w:rsidRDefault="00296D8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96DDC3B" w14:textId="77777777" w:rsidR="00296D80" w:rsidRPr="00296D80" w:rsidRDefault="00296D8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6A6ABF5" w14:textId="77777777" w:rsidR="00296D80" w:rsidRPr="00296D80" w:rsidRDefault="00296D8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31FBEC1" w14:textId="77777777" w:rsidR="00296D80" w:rsidRPr="00296D80" w:rsidRDefault="00296D8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3E5C968" w14:textId="77777777" w:rsidR="00296D80" w:rsidRPr="00296D80" w:rsidRDefault="00296D80" w:rsidP="00BB4F60">
                  <w:pPr>
                    <w:rPr>
                      <w:sz w:val="20"/>
                    </w:rPr>
                  </w:pPr>
                </w:p>
              </w:tc>
            </w:tr>
          </w:tbl>
          <w:p w14:paraId="6686C32B" w14:textId="77777777" w:rsidR="00296D80" w:rsidRDefault="00296D80" w:rsidP="00BB4F60"/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296D80" w:rsidRPr="00296D80" w14:paraId="4B25423A" w14:textId="77777777" w:rsidTr="00296D80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5AFA308C" w14:textId="77777777" w:rsidR="00296D80" w:rsidRPr="00296D80" w:rsidRDefault="00296D80" w:rsidP="00296D80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January 2023</w:t>
                  </w:r>
                </w:p>
              </w:tc>
            </w:tr>
            <w:tr w:rsidR="00296D80" w:rsidRPr="00296D80" w14:paraId="4C245E1A" w14:textId="77777777" w:rsidTr="00296D80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F6A7CF7" w14:textId="77777777" w:rsidR="00296D80" w:rsidRPr="00296D80" w:rsidRDefault="00296D80" w:rsidP="00296D8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48FE06" w14:textId="77777777" w:rsidR="00296D80" w:rsidRPr="00296D80" w:rsidRDefault="00296D80" w:rsidP="00296D8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2461469" w14:textId="77777777" w:rsidR="00296D80" w:rsidRPr="00296D80" w:rsidRDefault="00296D80" w:rsidP="00296D8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89A6A8" w14:textId="77777777" w:rsidR="00296D80" w:rsidRPr="00296D80" w:rsidRDefault="00296D80" w:rsidP="00296D8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CCB62D0" w14:textId="77777777" w:rsidR="00296D80" w:rsidRPr="00296D80" w:rsidRDefault="00296D80" w:rsidP="00296D8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19A7FA2" w14:textId="77777777" w:rsidR="00296D80" w:rsidRPr="00296D80" w:rsidRDefault="00296D80" w:rsidP="00296D8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F1F3AEC" w14:textId="77777777" w:rsidR="00296D80" w:rsidRPr="00296D80" w:rsidRDefault="00296D80" w:rsidP="00296D8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296D80" w:rsidRPr="00296D80" w14:paraId="637A067A" w14:textId="77777777" w:rsidTr="00296D80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A3AFAA4" w14:textId="77777777" w:rsidR="00296D80" w:rsidRPr="00296D80" w:rsidRDefault="00296D8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3AE2E56" w14:textId="77777777" w:rsidR="00296D80" w:rsidRPr="00296D80" w:rsidRDefault="00296D8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C345B08" w14:textId="77777777" w:rsidR="00296D80" w:rsidRPr="00296D80" w:rsidRDefault="00296D8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F9507D1" w14:textId="77777777" w:rsidR="00296D80" w:rsidRPr="00296D80" w:rsidRDefault="00296D8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359A275" w14:textId="77777777" w:rsidR="00296D80" w:rsidRPr="00296D80" w:rsidRDefault="00296D8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0BA51EC" w14:textId="77777777" w:rsidR="00296D80" w:rsidRPr="00296D80" w:rsidRDefault="00296D8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6E5A864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</w:tr>
            <w:tr w:rsidR="00296D80" w:rsidRPr="00296D80" w14:paraId="47FA0207" w14:textId="77777777" w:rsidTr="00296D8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5B5763CA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29C24AF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B38216A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366E987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E19AA00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99B8032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D91A880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</w:tr>
            <w:tr w:rsidR="00296D80" w:rsidRPr="00296D80" w14:paraId="284E69A5" w14:textId="77777777" w:rsidTr="00296D8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5D2CA3FA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49B9B12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098AE92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C6DF73F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1B30E6B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D3CF350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64F391B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</w:tr>
            <w:tr w:rsidR="00296D80" w:rsidRPr="00296D80" w14:paraId="24278990" w14:textId="77777777" w:rsidTr="00296D8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337B88E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BB002B7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A650C3B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193270C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54DDB9D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6EEF160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7AEB377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</w:tr>
            <w:tr w:rsidR="00296D80" w:rsidRPr="00296D80" w14:paraId="1F5841D6" w14:textId="77777777" w:rsidTr="00296D8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BD52F08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C7A17F4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2F5C182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90D7836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4C97D3E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0D69441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3026E8F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</w:tr>
            <w:tr w:rsidR="00296D80" w:rsidRPr="00296D80" w14:paraId="30CAD9D3" w14:textId="77777777" w:rsidTr="00296D80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7E27913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64B8892" w14:textId="77777777" w:rsidR="00296D80" w:rsidRPr="00296D80" w:rsidRDefault="00296D80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AC32B7E" w14:textId="77777777" w:rsidR="00296D80" w:rsidRPr="00296D80" w:rsidRDefault="00296D8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C68748A" w14:textId="77777777" w:rsidR="00296D80" w:rsidRPr="00296D80" w:rsidRDefault="00296D8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E4B9E09" w14:textId="77777777" w:rsidR="00296D80" w:rsidRPr="00296D80" w:rsidRDefault="00296D8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5FA992E" w14:textId="77777777" w:rsidR="00296D80" w:rsidRPr="00296D80" w:rsidRDefault="00296D80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9D378B7" w14:textId="77777777" w:rsidR="00296D80" w:rsidRPr="00296D80" w:rsidRDefault="00296D80" w:rsidP="00BB4F60">
                  <w:pPr>
                    <w:rPr>
                      <w:sz w:val="20"/>
                    </w:rPr>
                  </w:pPr>
                </w:p>
              </w:tc>
            </w:tr>
          </w:tbl>
          <w:p w14:paraId="71134938" w14:textId="77777777" w:rsidR="00296D80" w:rsidRDefault="00296D80" w:rsidP="00BB4F60"/>
        </w:tc>
      </w:tr>
    </w:tbl>
    <w:p w14:paraId="1786D71D" w14:textId="77777777" w:rsidR="007268E4" w:rsidRPr="00BB4F60" w:rsidRDefault="007268E4" w:rsidP="00BB4F60"/>
    <w:sectPr w:rsidR="007268E4" w:rsidRPr="00BB4F60" w:rsidSect="00296D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3B4C71" w14:textId="77777777" w:rsidR="00B404C5" w:rsidRDefault="00B404C5" w:rsidP="005762FE">
      <w:r>
        <w:separator/>
      </w:r>
    </w:p>
  </w:endnote>
  <w:endnote w:type="continuationSeparator" w:id="0">
    <w:p w14:paraId="37C24951" w14:textId="77777777" w:rsidR="00B404C5" w:rsidRDefault="00B404C5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6AF057" w14:textId="77777777" w:rsidR="00296D80" w:rsidRDefault="00296D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91603F" w14:textId="77777777" w:rsidR="00296D80" w:rsidRPr="00296D80" w:rsidRDefault="00296D80" w:rsidP="00296D80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© EditableCalendar.Com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6A489" w14:textId="77777777" w:rsidR="00296D80" w:rsidRDefault="00296D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B0D8C1" w14:textId="77777777" w:rsidR="00B404C5" w:rsidRDefault="00B404C5" w:rsidP="005762FE">
      <w:r>
        <w:separator/>
      </w:r>
    </w:p>
  </w:footnote>
  <w:footnote w:type="continuationSeparator" w:id="0">
    <w:p w14:paraId="1AFF4D12" w14:textId="77777777" w:rsidR="00B404C5" w:rsidRDefault="00B404C5" w:rsidP="00576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F9B8B3" w14:textId="77777777" w:rsidR="00296D80" w:rsidRDefault="00296D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BF7E40" w14:textId="77777777" w:rsidR="00296D80" w:rsidRPr="00296D80" w:rsidRDefault="00296D80" w:rsidP="00296D80">
    <w:pPr>
      <w:pStyle w:val="Header"/>
      <w:jc w:val="center"/>
      <w:rPr>
        <w:rFonts w:ascii="Times New Roman" w:hAnsi="Times New Roman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93286" w14:textId="77777777" w:rsidR="00296D80" w:rsidRDefault="00296D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80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96D80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A079B3"/>
    <w:rsid w:val="00A17906"/>
    <w:rsid w:val="00A32448"/>
    <w:rsid w:val="00A3360B"/>
    <w:rsid w:val="00A345C0"/>
    <w:rsid w:val="00A35D8F"/>
    <w:rsid w:val="00A7279D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404C5"/>
    <w:rsid w:val="00B56349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76DFF"/>
  <w15:docId w15:val="{43F9EE29-07BE-4FE4-852C-C94DFE6E1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als\EditableCalendar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Calendar.dotm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EditableCalendar</dc:creator>
  <cp:lastModifiedBy>Manh Nguyen</cp:lastModifiedBy>
  <cp:revision>1</cp:revision>
  <dcterms:created xsi:type="dcterms:W3CDTF">2020-09-10T08:57:00Z</dcterms:created>
  <dcterms:modified xsi:type="dcterms:W3CDTF">2020-09-10T08:57:00Z</dcterms:modified>
</cp:coreProperties>
</file>