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251D60" w:rsidRPr="00251D60" w14:paraId="786D812D" w14:textId="77777777" w:rsidTr="00251D60">
        <w:trPr>
          <w:trHeight w:val="600"/>
        </w:trPr>
        <w:tc>
          <w:tcPr>
            <w:tcW w:w="9576" w:type="dxa"/>
            <w:gridSpan w:val="7"/>
          </w:tcPr>
          <w:p w14:paraId="1F1B6139" w14:textId="77777777" w:rsidR="00251D60" w:rsidRPr="00251D60" w:rsidRDefault="00251D60" w:rsidP="00251D60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2027</w:t>
            </w:r>
          </w:p>
        </w:tc>
      </w:tr>
      <w:tr w:rsidR="00251D60" w14:paraId="2191C48D" w14:textId="77777777" w:rsidTr="00251D60">
        <w:tc>
          <w:tcPr>
            <w:tcW w:w="1368" w:type="dxa"/>
          </w:tcPr>
          <w:p w14:paraId="1C018167" w14:textId="77777777" w:rsidR="00251D60" w:rsidRDefault="00251D60" w:rsidP="00251D60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CE0F2F" w14:textId="77777777" w:rsidR="00251D60" w:rsidRDefault="00251D60" w:rsidP="00251D60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292B7A" w14:textId="77777777" w:rsidR="00251D60" w:rsidRDefault="00251D60" w:rsidP="00251D60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275EA5F" w14:textId="77777777" w:rsidR="00251D60" w:rsidRDefault="00251D60" w:rsidP="00251D6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0AD180E" w14:textId="77777777" w:rsidR="00251D60" w:rsidRDefault="00251D60" w:rsidP="00251D6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8086E2" w14:textId="77777777" w:rsidR="00251D60" w:rsidRDefault="00251D60" w:rsidP="00251D6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CC375F9" w14:textId="77777777" w:rsidR="00251D60" w:rsidRDefault="00251D60" w:rsidP="00251D60">
            <w:pPr>
              <w:jc w:val="center"/>
            </w:pPr>
            <w:r>
              <w:t>Saturday</w:t>
            </w:r>
          </w:p>
        </w:tc>
      </w:tr>
      <w:tr w:rsidR="00251D60" w14:paraId="57B2A6E7" w14:textId="77777777" w:rsidTr="00251D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02E08B2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1108CB3" w14:textId="77777777" w:rsidR="00251D60" w:rsidRDefault="00251D60" w:rsidP="00251D60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F28891" w14:textId="77777777" w:rsidR="00251D60" w:rsidRDefault="00251D60" w:rsidP="00251D60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6DFED7" w14:textId="77777777" w:rsidR="00251D60" w:rsidRDefault="00251D60" w:rsidP="00251D60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D6419D" w14:textId="77777777" w:rsidR="00251D60" w:rsidRDefault="00251D60" w:rsidP="00251D60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A0171F" w14:textId="77777777" w:rsidR="00251D60" w:rsidRDefault="00251D60" w:rsidP="00251D60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A40077" w14:textId="77777777" w:rsidR="00251D60" w:rsidRDefault="00251D60" w:rsidP="00251D60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251D60" w14:paraId="04D64DCA" w14:textId="77777777" w:rsidTr="00251D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BB9C54E" w14:textId="77777777" w:rsidR="00251D60" w:rsidRDefault="00251D60" w:rsidP="00251D60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0D335ED" w14:textId="77777777" w:rsidR="00251D60" w:rsidRDefault="00251D60" w:rsidP="00251D60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C890D9" w14:textId="77777777" w:rsidR="00251D60" w:rsidRDefault="00251D60" w:rsidP="00251D60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669C72C" w14:textId="77777777" w:rsidR="00251D60" w:rsidRDefault="00251D60" w:rsidP="00251D60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0AC3DF" w14:textId="77777777" w:rsidR="00251D60" w:rsidRDefault="00251D60" w:rsidP="00251D60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08F02B" w14:textId="77777777" w:rsidR="00251D60" w:rsidRDefault="00251D60" w:rsidP="00251D60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F27745" w14:textId="77777777" w:rsidR="00251D60" w:rsidRDefault="00251D60" w:rsidP="00251D60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251D60" w14:paraId="3DB7869B" w14:textId="77777777" w:rsidTr="00251D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C72E8F2" w14:textId="77777777" w:rsidR="00251D60" w:rsidRDefault="00251D60" w:rsidP="00251D60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5F45FC" w14:textId="77777777" w:rsidR="00251D60" w:rsidRDefault="00251D60" w:rsidP="00251D60">
            <w:pPr>
              <w:jc w:val="center"/>
            </w:pPr>
            <w:r>
              <w:t>15</w:t>
            </w:r>
            <w:r>
              <w:br/>
            </w:r>
            <w:r>
              <w:br/>
              <w:t>President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0CA59F" w14:textId="77777777" w:rsidR="00251D60" w:rsidRDefault="00251D60" w:rsidP="00251D60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3A8CC5" w14:textId="77777777" w:rsidR="00251D60" w:rsidRDefault="00251D60" w:rsidP="00251D60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372A65" w14:textId="77777777" w:rsidR="00251D60" w:rsidRDefault="00251D60" w:rsidP="00251D60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56253D0" w14:textId="77777777" w:rsidR="00251D60" w:rsidRDefault="00251D60" w:rsidP="00251D60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836145A" w14:textId="77777777" w:rsidR="00251D60" w:rsidRDefault="00251D60" w:rsidP="00251D60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251D60" w14:paraId="2903A64F" w14:textId="77777777" w:rsidTr="00251D6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4B3ADD8" w14:textId="77777777" w:rsidR="00251D60" w:rsidRDefault="00251D60" w:rsidP="00251D60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C210086" w14:textId="77777777" w:rsidR="00251D60" w:rsidRDefault="00251D60" w:rsidP="00251D60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91DF257" w14:textId="77777777" w:rsidR="00251D60" w:rsidRDefault="00251D60" w:rsidP="00251D60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CE6CF64" w14:textId="77777777" w:rsidR="00251D60" w:rsidRDefault="00251D60" w:rsidP="00251D60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DAF1CB9" w14:textId="77777777" w:rsidR="00251D60" w:rsidRDefault="00251D60" w:rsidP="00251D60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1EDC689" w14:textId="77777777" w:rsidR="00251D60" w:rsidRDefault="00251D60" w:rsidP="00251D60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9E6742C" w14:textId="77777777" w:rsidR="00251D60" w:rsidRDefault="00251D60" w:rsidP="00251D60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251D60" w14:paraId="52E681A5" w14:textId="77777777" w:rsidTr="00251D60">
        <w:trPr>
          <w:trHeight w:val="1500"/>
        </w:trPr>
        <w:tc>
          <w:tcPr>
            <w:tcW w:w="1368" w:type="dxa"/>
          </w:tcPr>
          <w:p w14:paraId="0C0FF4E0" w14:textId="77777777" w:rsidR="00251D60" w:rsidRDefault="00251D60" w:rsidP="00251D60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B31F67D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26C9ED55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2BA29A24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18001CC4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575C3BD5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08702FCD" w14:textId="77777777" w:rsidR="00251D60" w:rsidRDefault="00251D60" w:rsidP="00251D60">
            <w:pPr>
              <w:jc w:val="center"/>
            </w:pPr>
          </w:p>
        </w:tc>
      </w:tr>
      <w:tr w:rsidR="00251D60" w14:paraId="5114F6B1" w14:textId="77777777" w:rsidTr="00251D60">
        <w:trPr>
          <w:trHeight w:val="1500"/>
        </w:trPr>
        <w:tc>
          <w:tcPr>
            <w:tcW w:w="1368" w:type="dxa"/>
          </w:tcPr>
          <w:p w14:paraId="70087D4A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10BB84BC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04DFD5BA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1A16E13E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7ACBC27D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75F133BC" w14:textId="77777777" w:rsidR="00251D60" w:rsidRDefault="00251D60" w:rsidP="00251D60">
            <w:pPr>
              <w:jc w:val="center"/>
            </w:pPr>
          </w:p>
        </w:tc>
        <w:tc>
          <w:tcPr>
            <w:tcW w:w="1368" w:type="dxa"/>
          </w:tcPr>
          <w:p w14:paraId="415ABD17" w14:textId="77777777" w:rsidR="00251D60" w:rsidRDefault="00251D60" w:rsidP="00251D60">
            <w:pPr>
              <w:jc w:val="center"/>
            </w:pPr>
          </w:p>
        </w:tc>
      </w:tr>
    </w:tbl>
    <w:p w14:paraId="2C48CE40" w14:textId="77777777" w:rsidR="00251D60" w:rsidRDefault="00251D60" w:rsidP="00251D60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51D60" w14:paraId="65B943A9" w14:textId="77777777" w:rsidTr="00251D60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251D60" w:rsidRPr="00251D60" w14:paraId="7D5159A1" w14:textId="77777777" w:rsidTr="00251D60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001D40F3" w14:textId="77777777" w:rsidR="00251D60" w:rsidRPr="00251D60" w:rsidRDefault="00251D60" w:rsidP="00251D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2027</w:t>
                  </w:r>
                </w:p>
              </w:tc>
            </w:tr>
            <w:tr w:rsidR="00251D60" w:rsidRPr="00251D60" w14:paraId="6E6661EF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4E86DE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3CCF4E2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8DB644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3A20FD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B47940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406F5B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6A0C214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251D60" w:rsidRPr="00251D60" w14:paraId="7EF35E5B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8C7FB4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B00549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6BB329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69010F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FE6915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B63963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687B33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251D60" w:rsidRPr="00251D60" w14:paraId="39235B91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977C24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62658D3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6CE6516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5ACD32D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0D23F69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37B6BC5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7864412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251D60" w:rsidRPr="00251D60" w14:paraId="1FFBE0C1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C7C95B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7288E86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094947A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5B4DE7F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56C7FD7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5152995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68D073E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251D60" w:rsidRPr="00251D60" w14:paraId="1B4BF38B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CEA128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5AD654C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6B805BC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364D74D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5488926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1665770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4D92FEF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251D60" w:rsidRPr="00251D60" w14:paraId="6216EED6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BCADC9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407E209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41B52B7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5E51D35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0426942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570DFE7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4EE92AA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251D60" w:rsidRPr="00251D60" w14:paraId="7C2074C0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4D5663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29BF9AC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6A1D11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8DEF81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CE0153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B9AEC3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165093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42BD2CE" w14:textId="77777777" w:rsidR="00251D60" w:rsidRDefault="00251D60" w:rsidP="00251D60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251D60" w:rsidRPr="00251D60" w14:paraId="3E1C50FB" w14:textId="77777777" w:rsidTr="00251D60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2042CF6D" w14:textId="77777777" w:rsidR="00251D60" w:rsidRPr="00251D60" w:rsidRDefault="00251D60" w:rsidP="00251D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2027</w:t>
                  </w:r>
                </w:p>
              </w:tc>
            </w:tr>
            <w:tr w:rsidR="00251D60" w:rsidRPr="00251D60" w14:paraId="0D5605F9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F5B727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244264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B7DA88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EB7B72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8FA717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AE0C132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B606D8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251D60" w:rsidRPr="00251D60" w14:paraId="009F2EA1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82FCA9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C7BF85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AF31A9D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B50E04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8B935E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455892D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07C6E4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251D60" w:rsidRPr="00251D60" w14:paraId="1482B11A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5CC76A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3FEFFBC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749A8E8D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685BBD3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2275F85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22C3E40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5010185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251D60" w:rsidRPr="00251D60" w14:paraId="784308A6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4D0F0B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0EAF4DC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7647DF9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3E58F62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75E7F16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5E26232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781FD53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251D60" w:rsidRPr="00251D60" w14:paraId="14A6F1E3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EAFC3B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77F3FD3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66475BC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5A9A133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63DF872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1150FE7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6B40165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251D60" w:rsidRPr="00251D60" w14:paraId="4FFDACD6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39A4DE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31AC93B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4AB3DF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87574A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D0882B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A8C20F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CD9863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251D60" w:rsidRPr="00251D60" w14:paraId="07622FA4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1DC7FE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324C6C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4EA505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C187B6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2433D4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892368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C43280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CCA5D6D" w14:textId="77777777" w:rsidR="00251D60" w:rsidRDefault="00251D60" w:rsidP="00251D60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251D60" w:rsidRPr="00251D60" w14:paraId="6E0434F2" w14:textId="77777777" w:rsidTr="00251D60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5A6EF6F0" w14:textId="77777777" w:rsidR="00251D60" w:rsidRPr="00251D60" w:rsidRDefault="00251D60" w:rsidP="00251D60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2027</w:t>
                  </w:r>
                </w:p>
              </w:tc>
            </w:tr>
            <w:tr w:rsidR="00251D60" w:rsidRPr="00251D60" w14:paraId="5888EA02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270070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EC951D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C543EA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6F36475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6261984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51C738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F87D1D0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251D60" w:rsidRPr="00251D60" w14:paraId="3EDC95D8" w14:textId="77777777" w:rsidTr="00251D60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786399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35B96F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BBC58E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3AB6C7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26CBCD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095530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3B9E317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251D60" w:rsidRPr="00251D60" w14:paraId="0C7AC633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F6D63B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12978B6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5ACB7DB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4BA23E54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2A3DF17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2565FB2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5460466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251D60" w:rsidRPr="00251D60" w14:paraId="4D5699E1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D125D01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2486DE5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650C3D1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21908FDF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41EC22C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1AFFBC3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5FE41DC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251D60" w:rsidRPr="00251D60" w14:paraId="0DA5F1B6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E5A36FD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35FC511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2BC0B122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1A5838E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458B9756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1739988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179D6E87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251D60" w:rsidRPr="00251D60" w14:paraId="494AB07D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2367D3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6F6EF70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0F08BDE3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5D69733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vAlign w:val="center"/>
                </w:tcPr>
                <w:p w14:paraId="31762FA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E0F846C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457D9C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251D60" w:rsidRPr="00251D60" w14:paraId="0B03FB0A" w14:textId="77777777" w:rsidTr="00251D60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161754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2DD7578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4F0516A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2701AA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1BBA65B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6E9A62E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C992A99" w14:textId="77777777" w:rsidR="00251D60" w:rsidRPr="00251D60" w:rsidRDefault="00251D60" w:rsidP="00251D60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2C25EBD" w14:textId="77777777" w:rsidR="00251D60" w:rsidRDefault="00251D60" w:rsidP="00251D60">
            <w:pPr>
              <w:jc w:val="center"/>
            </w:pPr>
          </w:p>
        </w:tc>
      </w:tr>
    </w:tbl>
    <w:p w14:paraId="0F65A3C8" w14:textId="77777777" w:rsidR="007268E4" w:rsidRPr="00BB4F60" w:rsidRDefault="00251D60" w:rsidP="00251D60">
      <w:pPr>
        <w:jc w:val="center"/>
      </w:pPr>
      <w:r>
        <w:t>© EditableCalendar.Com</w:t>
      </w:r>
    </w:p>
    <w:sectPr w:rsidR="007268E4" w:rsidRPr="00BB4F60" w:rsidSect="00251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CB73C" w14:textId="77777777" w:rsidR="00F35F29" w:rsidRDefault="00F35F29" w:rsidP="005762FE">
      <w:r>
        <w:separator/>
      </w:r>
    </w:p>
  </w:endnote>
  <w:endnote w:type="continuationSeparator" w:id="0">
    <w:p w14:paraId="43DFFD56" w14:textId="77777777" w:rsidR="00F35F29" w:rsidRDefault="00F35F2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5303" w14:textId="77777777" w:rsidR="00F35F29" w:rsidRDefault="00F35F29" w:rsidP="005762FE">
      <w:r>
        <w:separator/>
      </w:r>
    </w:p>
  </w:footnote>
  <w:footnote w:type="continuationSeparator" w:id="0">
    <w:p w14:paraId="5667A57A" w14:textId="77777777" w:rsidR="00F35F29" w:rsidRDefault="00F35F2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60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51D60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35F29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942A"/>
  <w15:docId w15:val="{C7839249-5D0F-4F05-A679-16DC47A6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2026-04-04T01:41:00Z</dcterms:created>
  <dcterms:modified xsi:type="dcterms:W3CDTF">2026-04-04T01:41:00Z</dcterms:modified>
</cp:coreProperties>
</file>