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D4B87" w14:textId="77777777" w:rsidR="00D967FF" w:rsidRDefault="009619B8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January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77D02D9D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58752C2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37EB8B6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F810EF5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7527BC1F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1068D96A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21697D91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6702F725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44CB99B8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872E4D0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AC0ADF2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712E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CDDE11A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8712EC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7116129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 w:rsidR="003F32D0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0C93D02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 w:rsidR="003F32D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364AC5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 w:rsidR="003F32D0"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 w:rsidR="003F32D0"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3F32D0"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DF47A0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Saturday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</w:tr>
      <w:tr w:rsidR="00D967FF" w14:paraId="14404EEF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1D50474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18C37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0F603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EB93A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D8CF80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146734" w14:textId="77777777" w:rsidR="00D967FF" w:rsidRDefault="0056361A" w:rsidP="0056361A">
            <w:pPr>
              <w:pStyle w:val="CalendarText"/>
              <w:jc w:val="center"/>
            </w:pPr>
            <w:r w:rsidRPr="0056361A">
              <w:t>New Year's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C83259" w14:textId="77777777" w:rsidR="00D967FF" w:rsidRDefault="00D967FF">
            <w:pPr>
              <w:pStyle w:val="CalendarText"/>
            </w:pPr>
          </w:p>
        </w:tc>
      </w:tr>
      <w:tr w:rsidR="00D967FF" w14:paraId="505DFA85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20EF0F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47FC9D2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56E600B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6678646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C970411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883FBCE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A6002F2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  <w:tr w:rsidR="00D967FF" w14:paraId="404598F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609CD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6E3D8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3C025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632C5A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4D68AA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91804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F327AB" w14:textId="77777777" w:rsidR="00D967FF" w:rsidRDefault="00D967FF">
            <w:pPr>
              <w:pStyle w:val="CalendarText"/>
            </w:pPr>
          </w:p>
        </w:tc>
      </w:tr>
      <w:tr w:rsidR="00D967FF" w14:paraId="09C9C3B0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90A57BB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CD48185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6F7983F6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C85A7F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84483CA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80CB6D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308F5C9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</w:tr>
      <w:tr w:rsidR="00D967FF" w14:paraId="2ADE9367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64FC1A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282EA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592969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A91ABE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73C1B8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DB696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466E7FC" w14:textId="77777777" w:rsidR="00D967FF" w:rsidRDefault="00D967FF">
            <w:pPr>
              <w:pStyle w:val="CalendarText"/>
            </w:pPr>
          </w:p>
        </w:tc>
      </w:tr>
      <w:tr w:rsidR="00D967FF" w14:paraId="21FA208E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7C99CC7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C904746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60B1F1F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03B5C82D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FCD06A4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84A66F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6F1B6AF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</w:tr>
      <w:tr w:rsidR="00D967FF" w14:paraId="00494F95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3BFBE48" w14:textId="77777777" w:rsidR="00D967FF" w:rsidRDefault="0056361A" w:rsidP="0056361A">
            <w:pPr>
              <w:pStyle w:val="CalendarText"/>
              <w:jc w:val="center"/>
            </w:pPr>
            <w:r w:rsidRPr="0056361A">
              <w:t>Martin Luther King Jr.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F389B4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42F6850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065B023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70BE3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3D18D8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EEF568" w14:textId="77777777" w:rsidR="00D967FF" w:rsidRDefault="00D967FF">
            <w:pPr>
              <w:pStyle w:val="CalendarText"/>
            </w:pPr>
          </w:p>
        </w:tc>
      </w:tr>
      <w:tr w:rsidR="00D967FF" w14:paraId="3FC0B6BC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77EAE78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23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1F7F2EE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24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02F8BA7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25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B0D6700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C3542F7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56E104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A02FD6A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</w:tr>
      <w:tr w:rsidR="00D967FF" w14:paraId="6CA379E2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2F120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2BD283AF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612A9D0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509773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72F4CF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A8DE0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5B5A4A" w14:textId="77777777" w:rsidR="00D967FF" w:rsidRDefault="00D967FF">
            <w:pPr>
              <w:pStyle w:val="CalendarText"/>
            </w:pPr>
          </w:p>
        </w:tc>
      </w:tr>
      <w:tr w:rsidR="00D967FF" w14:paraId="68E0BB1C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687CB5C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29176CB" w14:textId="77777777" w:rsidR="00D967FF" w:rsidRDefault="009619B8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DA4936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1871294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5E08086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0AF5678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94FF81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C1ABD66" w14:textId="77777777" w:rsidR="00D967FF" w:rsidRDefault="00D967FF">
            <w:pPr>
              <w:pStyle w:val="Date"/>
            </w:pPr>
          </w:p>
        </w:tc>
      </w:tr>
      <w:tr w:rsidR="00D967FF" w14:paraId="5BCB0499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076FED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1B0D2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8D4F1A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C47750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6058F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741DF03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15437E" w14:textId="77777777" w:rsidR="00D967FF" w:rsidRDefault="00D967FF">
            <w:pPr>
              <w:pStyle w:val="CalendarText"/>
            </w:pPr>
          </w:p>
        </w:tc>
      </w:tr>
    </w:tbl>
    <w:p w14:paraId="167C5AE5" w14:textId="2B63D6AA" w:rsidR="00D967FF" w:rsidRDefault="00195496" w:rsidP="00195496">
      <w:pPr>
        <w:jc w:val="center"/>
      </w:pPr>
      <w:r>
        <w:t xml:space="preserve">© </w:t>
      </w:r>
      <w:r w:rsidR="00AB3197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1/31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1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95496"/>
    <w:rsid w:val="001C6C31"/>
    <w:rsid w:val="002C6F54"/>
    <w:rsid w:val="00335FFD"/>
    <w:rsid w:val="003F32D0"/>
    <w:rsid w:val="00521CAA"/>
    <w:rsid w:val="0056361A"/>
    <w:rsid w:val="008712EC"/>
    <w:rsid w:val="009619B8"/>
    <w:rsid w:val="00AB3197"/>
    <w:rsid w:val="00BF49AE"/>
    <w:rsid w:val="00C56884"/>
    <w:rsid w:val="00D2091D"/>
    <w:rsid w:val="00D967FF"/>
    <w:rsid w:val="00D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7AAC1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52A830-FD9F-4F13-AEF4-32E6A094F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3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2022 Printable Calendar with Holidays</vt:lpstr>
    </vt:vector>
  </TitlesOfParts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2022 Printable Calendar with Holidays</dc:title>
  <dc:creator>AutoBVT</dc:creator>
  <cp:lastModifiedBy>admin</cp:lastModifiedBy>
  <cp:revision>5</cp:revision>
  <dcterms:created xsi:type="dcterms:W3CDTF">2018-11-20T03:22:00Z</dcterms:created>
  <dcterms:modified xsi:type="dcterms:W3CDTF">2019-05-20T03:13:00Z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