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3F190F" w:rsidRPr="003F190F" w14:paraId="57AAC3E5" w14:textId="77777777" w:rsidTr="003F190F">
        <w:trPr>
          <w:trHeight w:val="600"/>
        </w:trPr>
        <w:tc>
          <w:tcPr>
            <w:tcW w:w="9576" w:type="dxa"/>
            <w:gridSpan w:val="7"/>
          </w:tcPr>
          <w:p w14:paraId="6ECD5E62" w14:textId="77777777" w:rsidR="003F190F" w:rsidRPr="003F190F" w:rsidRDefault="003F190F" w:rsidP="003F190F">
            <w:pPr>
              <w:jc w:val="center"/>
              <w:rPr>
                <w:sz w:val="48"/>
              </w:rPr>
            </w:pPr>
            <w:r>
              <w:rPr>
                <w:sz w:val="48"/>
              </w:rPr>
              <w:t>January 2023</w:t>
            </w:r>
          </w:p>
        </w:tc>
      </w:tr>
      <w:tr w:rsidR="003F190F" w14:paraId="3CC4814C" w14:textId="77777777" w:rsidTr="003F190F">
        <w:tc>
          <w:tcPr>
            <w:tcW w:w="1368" w:type="dxa"/>
            <w:tcBorders>
              <w:bottom w:val="single" w:sz="4" w:space="0" w:color="auto"/>
            </w:tcBorders>
          </w:tcPr>
          <w:p w14:paraId="4D2A106B" w14:textId="77777777" w:rsidR="003F190F" w:rsidRDefault="003F190F" w:rsidP="003F190F">
            <w:pPr>
              <w:jc w:val="center"/>
            </w:pPr>
            <w:r>
              <w:t>Sunday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1C4A5BF" w14:textId="77777777" w:rsidR="003F190F" w:rsidRDefault="003F190F" w:rsidP="003F190F">
            <w:pPr>
              <w:jc w:val="center"/>
            </w:pPr>
            <w:r>
              <w:t>Monday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0177829" w14:textId="77777777" w:rsidR="003F190F" w:rsidRDefault="003F190F" w:rsidP="003F190F">
            <w:pPr>
              <w:jc w:val="center"/>
            </w:pPr>
            <w:r>
              <w:t>Tuesday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F69ACB0" w14:textId="77777777" w:rsidR="003F190F" w:rsidRDefault="003F190F" w:rsidP="003F190F">
            <w:pPr>
              <w:jc w:val="center"/>
            </w:pPr>
            <w:r>
              <w:t>Wednesday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412B615" w14:textId="77777777" w:rsidR="003F190F" w:rsidRDefault="003F190F" w:rsidP="003F190F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CDFE472" w14:textId="77777777" w:rsidR="003F190F" w:rsidRDefault="003F190F" w:rsidP="003F190F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44BD8B0" w14:textId="77777777" w:rsidR="003F190F" w:rsidRDefault="003F190F" w:rsidP="003F190F">
            <w:pPr>
              <w:jc w:val="center"/>
            </w:pPr>
            <w:r>
              <w:t>Saturday</w:t>
            </w:r>
          </w:p>
        </w:tc>
      </w:tr>
      <w:tr w:rsidR="003F190F" w14:paraId="702A731F" w14:textId="77777777" w:rsidTr="003F190F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9A124A3" w14:textId="77777777" w:rsidR="003F190F" w:rsidRDefault="003F190F" w:rsidP="003F190F">
            <w:pPr>
              <w:jc w:val="center"/>
            </w:pPr>
            <w:r>
              <w:t>1</w:t>
            </w:r>
            <w:r>
              <w:br/>
            </w:r>
            <w:r>
              <w:br/>
              <w:t>New Year's 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6076DDD" w14:textId="77777777" w:rsidR="003F190F" w:rsidRDefault="003F190F" w:rsidP="003F190F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60E794C" w14:textId="77777777" w:rsidR="003F190F" w:rsidRDefault="003F190F" w:rsidP="003F190F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450336C" w14:textId="77777777" w:rsidR="003F190F" w:rsidRDefault="003F190F" w:rsidP="003F190F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3D195C4" w14:textId="77777777" w:rsidR="003F190F" w:rsidRDefault="003F190F" w:rsidP="003F190F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A6B70BF" w14:textId="77777777" w:rsidR="003F190F" w:rsidRDefault="003F190F" w:rsidP="003F190F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6D122A3" w14:textId="77777777" w:rsidR="003F190F" w:rsidRDefault="003F190F" w:rsidP="003F190F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</w:tr>
      <w:tr w:rsidR="003F190F" w14:paraId="453E5C51" w14:textId="77777777" w:rsidTr="003F190F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78F5709" w14:textId="77777777" w:rsidR="003F190F" w:rsidRDefault="003F190F" w:rsidP="003F190F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10AC7F7" w14:textId="77777777" w:rsidR="003F190F" w:rsidRDefault="003F190F" w:rsidP="003F190F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5A62473" w14:textId="77777777" w:rsidR="003F190F" w:rsidRDefault="003F190F" w:rsidP="003F190F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1D121D2" w14:textId="77777777" w:rsidR="003F190F" w:rsidRDefault="003F190F" w:rsidP="003F190F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F0B7186" w14:textId="77777777" w:rsidR="003F190F" w:rsidRDefault="003F190F" w:rsidP="003F190F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50EDB4C" w14:textId="77777777" w:rsidR="003F190F" w:rsidRDefault="003F190F" w:rsidP="003F190F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5FFE69A" w14:textId="77777777" w:rsidR="003F190F" w:rsidRDefault="003F190F" w:rsidP="003F190F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</w:tr>
      <w:tr w:rsidR="003F190F" w14:paraId="1A4032C0" w14:textId="77777777" w:rsidTr="003F190F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4685603" w14:textId="77777777" w:rsidR="003F190F" w:rsidRDefault="003F190F" w:rsidP="003F190F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1B8689D" w14:textId="77777777" w:rsidR="003F190F" w:rsidRDefault="003F190F" w:rsidP="003F190F">
            <w:pPr>
              <w:jc w:val="center"/>
            </w:pPr>
            <w:r>
              <w:t>16</w:t>
            </w:r>
            <w:r>
              <w:br/>
            </w:r>
            <w:r>
              <w:br/>
              <w:t>Luther King Jr 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A92195E" w14:textId="77777777" w:rsidR="003F190F" w:rsidRDefault="003F190F" w:rsidP="003F190F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1E3E5D2" w14:textId="77777777" w:rsidR="003F190F" w:rsidRDefault="003F190F" w:rsidP="003F190F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EF46562" w14:textId="77777777" w:rsidR="003F190F" w:rsidRDefault="003F190F" w:rsidP="003F190F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0E22E01" w14:textId="77777777" w:rsidR="003F190F" w:rsidRDefault="003F190F" w:rsidP="003F190F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00BA831" w14:textId="77777777" w:rsidR="003F190F" w:rsidRDefault="003F190F" w:rsidP="003F190F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</w:tr>
      <w:tr w:rsidR="003F190F" w14:paraId="45B2CF2A" w14:textId="77777777" w:rsidTr="003F190F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BE7A626" w14:textId="77777777" w:rsidR="003F190F" w:rsidRDefault="003F190F" w:rsidP="003F190F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0DDD4B2" w14:textId="77777777" w:rsidR="003F190F" w:rsidRDefault="003F190F" w:rsidP="003F190F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935A927" w14:textId="77777777" w:rsidR="003F190F" w:rsidRDefault="003F190F" w:rsidP="003F190F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6AA6F3A3" w14:textId="77777777" w:rsidR="003F190F" w:rsidRDefault="003F190F" w:rsidP="003F190F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21DDB671" w14:textId="77777777" w:rsidR="003F190F" w:rsidRDefault="003F190F" w:rsidP="003F190F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51ACDB0D" w14:textId="77777777" w:rsidR="003F190F" w:rsidRDefault="003F190F" w:rsidP="003F190F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6F5C5EEE" w14:textId="77777777" w:rsidR="003F190F" w:rsidRDefault="003F190F" w:rsidP="003F190F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</w:tr>
      <w:tr w:rsidR="003F190F" w14:paraId="3FE7655C" w14:textId="77777777" w:rsidTr="003F190F">
        <w:trPr>
          <w:trHeight w:val="1500"/>
        </w:trPr>
        <w:tc>
          <w:tcPr>
            <w:tcW w:w="1368" w:type="dxa"/>
            <w:shd w:val="clear" w:color="auto" w:fill="auto"/>
          </w:tcPr>
          <w:p w14:paraId="77C25E17" w14:textId="77777777" w:rsidR="003F190F" w:rsidRDefault="003F190F" w:rsidP="003F190F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76A07E68" w14:textId="77777777" w:rsidR="003F190F" w:rsidRDefault="003F190F" w:rsidP="003F190F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061E44E9" w14:textId="77777777" w:rsidR="003F190F" w:rsidRDefault="003F190F" w:rsidP="003F190F">
            <w:pPr>
              <w:jc w:val="center"/>
            </w:pPr>
            <w:r>
              <w:t>31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52464C20" w14:textId="77777777" w:rsidR="003F190F" w:rsidRDefault="003F190F" w:rsidP="003F190F">
            <w:pPr>
              <w:jc w:val="center"/>
            </w:pPr>
          </w:p>
        </w:tc>
        <w:tc>
          <w:tcPr>
            <w:tcW w:w="1368" w:type="dxa"/>
          </w:tcPr>
          <w:p w14:paraId="6DE34B47" w14:textId="77777777" w:rsidR="003F190F" w:rsidRDefault="003F190F" w:rsidP="003F190F">
            <w:pPr>
              <w:jc w:val="center"/>
            </w:pPr>
          </w:p>
        </w:tc>
        <w:tc>
          <w:tcPr>
            <w:tcW w:w="1368" w:type="dxa"/>
          </w:tcPr>
          <w:p w14:paraId="43CBD2F6" w14:textId="77777777" w:rsidR="003F190F" w:rsidRDefault="003F190F" w:rsidP="003F190F">
            <w:pPr>
              <w:jc w:val="center"/>
            </w:pPr>
          </w:p>
        </w:tc>
        <w:tc>
          <w:tcPr>
            <w:tcW w:w="1368" w:type="dxa"/>
          </w:tcPr>
          <w:p w14:paraId="7D68FE0E" w14:textId="77777777" w:rsidR="003F190F" w:rsidRDefault="003F190F" w:rsidP="003F190F">
            <w:pPr>
              <w:jc w:val="center"/>
            </w:pPr>
          </w:p>
        </w:tc>
      </w:tr>
      <w:tr w:rsidR="003F190F" w14:paraId="1159417B" w14:textId="77777777" w:rsidTr="003F190F">
        <w:trPr>
          <w:trHeight w:val="1500"/>
        </w:trPr>
        <w:tc>
          <w:tcPr>
            <w:tcW w:w="1368" w:type="dxa"/>
          </w:tcPr>
          <w:p w14:paraId="2B284115" w14:textId="77777777" w:rsidR="003F190F" w:rsidRDefault="003F190F" w:rsidP="003F190F">
            <w:pPr>
              <w:jc w:val="center"/>
            </w:pPr>
          </w:p>
        </w:tc>
        <w:tc>
          <w:tcPr>
            <w:tcW w:w="1368" w:type="dxa"/>
          </w:tcPr>
          <w:p w14:paraId="4255811F" w14:textId="77777777" w:rsidR="003F190F" w:rsidRDefault="003F190F" w:rsidP="003F190F">
            <w:pPr>
              <w:jc w:val="center"/>
            </w:pPr>
          </w:p>
        </w:tc>
        <w:tc>
          <w:tcPr>
            <w:tcW w:w="1368" w:type="dxa"/>
          </w:tcPr>
          <w:p w14:paraId="65474878" w14:textId="77777777" w:rsidR="003F190F" w:rsidRDefault="003F190F" w:rsidP="003F190F">
            <w:pPr>
              <w:jc w:val="center"/>
            </w:pPr>
          </w:p>
        </w:tc>
        <w:tc>
          <w:tcPr>
            <w:tcW w:w="1368" w:type="dxa"/>
          </w:tcPr>
          <w:p w14:paraId="7AB404FF" w14:textId="77777777" w:rsidR="003F190F" w:rsidRDefault="003F190F" w:rsidP="003F190F">
            <w:pPr>
              <w:jc w:val="center"/>
            </w:pPr>
          </w:p>
        </w:tc>
        <w:tc>
          <w:tcPr>
            <w:tcW w:w="1368" w:type="dxa"/>
          </w:tcPr>
          <w:p w14:paraId="6730AFEF" w14:textId="77777777" w:rsidR="003F190F" w:rsidRDefault="003F190F" w:rsidP="003F190F">
            <w:pPr>
              <w:jc w:val="center"/>
            </w:pPr>
          </w:p>
        </w:tc>
        <w:tc>
          <w:tcPr>
            <w:tcW w:w="1368" w:type="dxa"/>
          </w:tcPr>
          <w:p w14:paraId="51DA430F" w14:textId="77777777" w:rsidR="003F190F" w:rsidRDefault="003F190F" w:rsidP="003F190F">
            <w:pPr>
              <w:jc w:val="center"/>
            </w:pPr>
          </w:p>
        </w:tc>
        <w:tc>
          <w:tcPr>
            <w:tcW w:w="1368" w:type="dxa"/>
          </w:tcPr>
          <w:p w14:paraId="3D4B6B1E" w14:textId="77777777" w:rsidR="003F190F" w:rsidRDefault="003F190F" w:rsidP="003F190F">
            <w:pPr>
              <w:jc w:val="center"/>
            </w:pPr>
          </w:p>
        </w:tc>
      </w:tr>
    </w:tbl>
    <w:p w14:paraId="2831CE85" w14:textId="77777777" w:rsidR="003F190F" w:rsidRDefault="003F190F" w:rsidP="003F190F">
      <w:pPr>
        <w:jc w:val="center"/>
      </w:pPr>
    </w:p>
    <w:tbl>
      <w:tblPr>
        <w:tblStyle w:val="CalendarAddIn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3F190F" w14:paraId="77C22061" w14:textId="77777777" w:rsidTr="003F190F"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3F190F" w:rsidRPr="003F190F" w14:paraId="59FEB4A6" w14:textId="77777777" w:rsidTr="003F190F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19CC9F0F" w14:textId="77777777" w:rsidR="003F190F" w:rsidRPr="003F190F" w:rsidRDefault="003F190F" w:rsidP="003F190F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December 2022</w:t>
                  </w:r>
                </w:p>
              </w:tc>
            </w:tr>
            <w:tr w:rsidR="003F190F" w:rsidRPr="003F190F" w14:paraId="4B8D8451" w14:textId="77777777" w:rsidTr="003F190F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B6538F8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54754D1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C8D9DC8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FEAE2EB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10FFC28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D495982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1FB94F0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3F190F" w:rsidRPr="003F190F" w14:paraId="5DF71047" w14:textId="77777777" w:rsidTr="003F190F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F19FC0F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2E77CC0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5A9BF85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C252F33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990A838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D924D60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0AF3E56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3F190F" w:rsidRPr="003F190F" w14:paraId="0DD0E957" w14:textId="77777777" w:rsidTr="003F190F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6A3865FC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0AD52F6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45455BF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26A6AF0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79537E8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28E7408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E062BF3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</w:tr>
            <w:tr w:rsidR="003F190F" w:rsidRPr="003F190F" w14:paraId="62300BEA" w14:textId="77777777" w:rsidTr="003F190F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2945CD7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0BA5A5B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8291C03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C249FD1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413F12B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C17A2BD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1CAF545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</w:tr>
            <w:tr w:rsidR="003F190F" w:rsidRPr="003F190F" w14:paraId="24053B40" w14:textId="77777777" w:rsidTr="003F190F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68460486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1286477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5A316A0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CA7D975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E4E3579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9661FDF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DE1A1B4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</w:tr>
            <w:tr w:rsidR="003F190F" w:rsidRPr="003F190F" w14:paraId="474F149E" w14:textId="77777777" w:rsidTr="003F190F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77BEDD50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03D48CF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A1F2C0D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8E9DC7F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EBCABA8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7123CBA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1B0663D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</w:tr>
            <w:tr w:rsidR="003F190F" w:rsidRPr="003F190F" w14:paraId="169C8B2D" w14:textId="77777777" w:rsidTr="003F190F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3FD6BECD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C628A4D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B607EEB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FF1DA22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C4A1F3F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29D8602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02AD790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0E940B5A" w14:textId="77777777" w:rsidR="003F190F" w:rsidRDefault="003F190F" w:rsidP="003F190F">
            <w:pPr>
              <w:jc w:val="center"/>
            </w:pPr>
          </w:p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3F190F" w:rsidRPr="003F190F" w14:paraId="4A93D6D6" w14:textId="77777777" w:rsidTr="003F190F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6084328B" w14:textId="77777777" w:rsidR="003F190F" w:rsidRPr="003F190F" w:rsidRDefault="003F190F" w:rsidP="003F190F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January 2023</w:t>
                  </w:r>
                </w:p>
              </w:tc>
            </w:tr>
            <w:tr w:rsidR="003F190F" w:rsidRPr="003F190F" w14:paraId="40B69CCE" w14:textId="77777777" w:rsidTr="003F190F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4A5AF81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34AA097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0FF6139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041B388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391417F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68A7DDA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A0AF06E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3F190F" w:rsidRPr="003F190F" w14:paraId="37074DA7" w14:textId="77777777" w:rsidTr="003F190F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8AA5371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94FF043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AC12EDB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02F4C6B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1937BF1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2068293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ECC19D1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</w:tr>
            <w:tr w:rsidR="003F190F" w:rsidRPr="003F190F" w14:paraId="46CE44EB" w14:textId="77777777" w:rsidTr="003F190F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E3ADAA2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2E23FF6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CBC824D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6DFBE2E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08FCE5E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7ECB5F3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F0D2842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</w:tr>
            <w:tr w:rsidR="003F190F" w:rsidRPr="003F190F" w14:paraId="396741F1" w14:textId="77777777" w:rsidTr="003F190F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7236B626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7F6B449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E6F1E54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7EB2CC5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4215A81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E99F801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3CC22FE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</w:tr>
            <w:tr w:rsidR="003F190F" w:rsidRPr="003F190F" w14:paraId="18040A87" w14:textId="77777777" w:rsidTr="003F190F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495981F5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9DB71D1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2AA2249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3F22FAD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D1BBB91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BF77A99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0272004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</w:tr>
            <w:tr w:rsidR="003F190F" w:rsidRPr="003F190F" w14:paraId="0EC69224" w14:textId="77777777" w:rsidTr="003F190F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6E14A50C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90CAC8E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6448C57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EC8CDC1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88A5163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D610892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E92BF6C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3F190F" w:rsidRPr="003F190F" w14:paraId="37D3F868" w14:textId="77777777" w:rsidTr="003F190F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72E124F3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2536F1F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5DAC105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42B9E9C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8706638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B0E37E1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B827BCB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59ED8991" w14:textId="77777777" w:rsidR="003F190F" w:rsidRDefault="003F190F" w:rsidP="003F190F">
            <w:pPr>
              <w:jc w:val="center"/>
            </w:pPr>
          </w:p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3F190F" w:rsidRPr="003F190F" w14:paraId="4C3C2CDF" w14:textId="77777777" w:rsidTr="003F190F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08C36D13" w14:textId="77777777" w:rsidR="003F190F" w:rsidRPr="003F190F" w:rsidRDefault="003F190F" w:rsidP="003F190F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February 2023</w:t>
                  </w:r>
                </w:p>
              </w:tc>
            </w:tr>
            <w:tr w:rsidR="003F190F" w:rsidRPr="003F190F" w14:paraId="64BCF227" w14:textId="77777777" w:rsidTr="003F190F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B923EFA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486E019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55012C5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BECFACB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D5DEE86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7946E09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44E23B7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3F190F" w:rsidRPr="003F190F" w14:paraId="1013851F" w14:textId="77777777" w:rsidTr="003F190F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FA2B7BB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06F5A8C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AF18FFE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02DC2AB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691C0DC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0A08E3D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A7D9D98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</w:tr>
            <w:tr w:rsidR="003F190F" w:rsidRPr="003F190F" w14:paraId="2735D59B" w14:textId="77777777" w:rsidTr="003F190F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57E6B2E1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869398E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7D1D1EF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76F6D08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8B69005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EBFC78F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E57BE8C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</w:tr>
            <w:tr w:rsidR="003F190F" w:rsidRPr="003F190F" w14:paraId="474A9CF3" w14:textId="77777777" w:rsidTr="003F190F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57505F7E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16C49DA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25A0B4E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370AABF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4531B29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345A918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274D636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</w:tr>
            <w:tr w:rsidR="003F190F" w:rsidRPr="003F190F" w14:paraId="71191D04" w14:textId="77777777" w:rsidTr="003F190F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1473ED1F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E5C85BE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E83AECC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CD5D414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235C26E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370D485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A95D4FF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</w:tr>
            <w:tr w:rsidR="003F190F" w:rsidRPr="003F190F" w14:paraId="44E70461" w14:textId="77777777" w:rsidTr="003F190F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6B7B0F3F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B04DA32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433A92D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CEDE450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D5C970D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41B73DD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C38AA39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3F190F" w:rsidRPr="003F190F" w14:paraId="09891192" w14:textId="77777777" w:rsidTr="003F190F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6D9FD580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7CE8EA8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A437FF3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A905A9A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EF0B12C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2C995B1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A805D53" w14:textId="77777777" w:rsidR="003F190F" w:rsidRPr="003F190F" w:rsidRDefault="003F190F" w:rsidP="003F190F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6A73CE66" w14:textId="77777777" w:rsidR="003F190F" w:rsidRDefault="003F190F" w:rsidP="003F190F">
            <w:pPr>
              <w:jc w:val="center"/>
            </w:pPr>
          </w:p>
        </w:tc>
      </w:tr>
    </w:tbl>
    <w:p w14:paraId="6D6116B5" w14:textId="77777777" w:rsidR="007268E4" w:rsidRPr="00BB4F60" w:rsidRDefault="003F190F" w:rsidP="003F190F">
      <w:pPr>
        <w:jc w:val="center"/>
      </w:pPr>
      <w:r>
        <w:t>© EditableCalendar.Com</w:t>
      </w:r>
    </w:p>
    <w:sectPr w:rsidR="007268E4" w:rsidRPr="00BB4F60" w:rsidSect="003F19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3031C" w14:textId="77777777" w:rsidR="006403D8" w:rsidRDefault="006403D8" w:rsidP="005762FE">
      <w:r>
        <w:separator/>
      </w:r>
    </w:p>
  </w:endnote>
  <w:endnote w:type="continuationSeparator" w:id="0">
    <w:p w14:paraId="1154E6E7" w14:textId="77777777" w:rsidR="006403D8" w:rsidRDefault="006403D8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4A0F6B" w14:textId="77777777" w:rsidR="006403D8" w:rsidRDefault="006403D8" w:rsidP="005762FE">
      <w:r>
        <w:separator/>
      </w:r>
    </w:p>
  </w:footnote>
  <w:footnote w:type="continuationSeparator" w:id="0">
    <w:p w14:paraId="7579DAAB" w14:textId="77777777" w:rsidR="006403D8" w:rsidRDefault="006403D8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59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90F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3F190F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403D8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3E299"/>
  <w15:docId w15:val="{D9798D80-735B-4F6A-A701-F59276C11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3.april-2020-editable-calendar-portrait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1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2023 Editable Calendar (Portrait)</dc:title>
  <dc:subject/>
  <dc:creator>EditableCalendar.Com</dc:creator>
  <cp:keywords/>
  <dc:description>Download more at EditableCalendar.Com</dc:description>
  <cp:lastModifiedBy>Editable Calendar</cp:lastModifiedBy>
  <cp:revision>1</cp:revision>
  <dcterms:created xsi:type="dcterms:W3CDTF">2022-05-06T07:29:00Z</dcterms:created>
  <dcterms:modified xsi:type="dcterms:W3CDTF">2022-05-06T07:30:00Z</dcterms:modified>
</cp:coreProperties>
</file>