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654AE" w:rsidRPr="00C654AE" w14:paraId="55CCE87B" w14:textId="77777777" w:rsidTr="00C654AE">
        <w:trPr>
          <w:trHeight w:val="600"/>
        </w:trPr>
        <w:tc>
          <w:tcPr>
            <w:tcW w:w="9576" w:type="dxa"/>
            <w:gridSpan w:val="7"/>
          </w:tcPr>
          <w:p w14:paraId="6A9E4BC0" w14:textId="77777777" w:rsidR="00C654AE" w:rsidRPr="00C654AE" w:rsidRDefault="00C654AE" w:rsidP="00C654AE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July 2022</w:t>
            </w:r>
          </w:p>
        </w:tc>
      </w:tr>
      <w:tr w:rsidR="00C654AE" w14:paraId="7B17A6B3" w14:textId="77777777" w:rsidTr="00C654AE">
        <w:tc>
          <w:tcPr>
            <w:tcW w:w="1368" w:type="dxa"/>
          </w:tcPr>
          <w:p w14:paraId="30FF8775" w14:textId="77777777" w:rsidR="00C654AE" w:rsidRDefault="00C654AE" w:rsidP="00C654AE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55FC6600" w14:textId="77777777" w:rsidR="00C654AE" w:rsidRDefault="00C654AE" w:rsidP="00C654AE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4EE1E750" w14:textId="77777777" w:rsidR="00C654AE" w:rsidRDefault="00C654AE" w:rsidP="00C654AE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4B73D5AF" w14:textId="77777777" w:rsidR="00C654AE" w:rsidRDefault="00C654AE" w:rsidP="00C654AE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5D96A73" w14:textId="77777777" w:rsidR="00C654AE" w:rsidRDefault="00C654AE" w:rsidP="00C654AE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0D58961" w14:textId="77777777" w:rsidR="00C654AE" w:rsidRDefault="00C654AE" w:rsidP="00C654AE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B0432A4" w14:textId="77777777" w:rsidR="00C654AE" w:rsidRDefault="00C654AE" w:rsidP="00C654AE">
            <w:pPr>
              <w:jc w:val="center"/>
            </w:pPr>
            <w:r>
              <w:t>Sunday</w:t>
            </w:r>
          </w:p>
        </w:tc>
      </w:tr>
      <w:tr w:rsidR="00C654AE" w14:paraId="3909C5BB" w14:textId="77777777" w:rsidTr="00C654A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5631B29" w14:textId="77777777" w:rsidR="00C654AE" w:rsidRDefault="00C654AE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5615D0BB" w14:textId="77777777" w:rsidR="00C654AE" w:rsidRDefault="00C654AE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1DF571CC" w14:textId="77777777" w:rsidR="00C654AE" w:rsidRDefault="00C654AE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6C1B6D1B" w14:textId="77777777" w:rsidR="00C654AE" w:rsidRDefault="00C654AE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335A861" w14:textId="77777777" w:rsidR="00C654AE" w:rsidRDefault="00C654AE" w:rsidP="00C654AE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898FF1" w14:textId="77777777" w:rsidR="00C654AE" w:rsidRDefault="00C654AE" w:rsidP="00C654AE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63F062" w14:textId="77777777" w:rsidR="00C654AE" w:rsidRDefault="00C654AE" w:rsidP="00C654AE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C654AE" w14:paraId="0402AE62" w14:textId="77777777" w:rsidTr="00C654A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F36097" w14:textId="77777777" w:rsidR="00C654AE" w:rsidRDefault="00C654AE" w:rsidP="00C654AE">
            <w:pPr>
              <w:jc w:val="center"/>
            </w:pPr>
            <w:r>
              <w:t>4</w:t>
            </w:r>
            <w:r>
              <w:br/>
            </w:r>
            <w:r>
              <w:br/>
              <w:t>Independence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CD498A" w14:textId="77777777" w:rsidR="00C654AE" w:rsidRDefault="00C654AE" w:rsidP="00C654AE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8AEDF4" w14:textId="77777777" w:rsidR="00C654AE" w:rsidRDefault="00C654AE" w:rsidP="00C654AE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BD773AC" w14:textId="77777777" w:rsidR="00C654AE" w:rsidRDefault="00C654AE" w:rsidP="00C654AE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37D69A5" w14:textId="77777777" w:rsidR="00C654AE" w:rsidRDefault="00C654AE" w:rsidP="00C654AE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4AC8D1" w14:textId="77777777" w:rsidR="00C654AE" w:rsidRDefault="00C654AE" w:rsidP="00C654AE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06C6BB" w14:textId="77777777" w:rsidR="00C654AE" w:rsidRDefault="00C654AE" w:rsidP="00C654AE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C654AE" w14:paraId="0CA47DD8" w14:textId="77777777" w:rsidTr="00C654A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E88CC9" w14:textId="77777777" w:rsidR="00C654AE" w:rsidRDefault="00C654AE" w:rsidP="00C654AE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6DFB25" w14:textId="77777777" w:rsidR="00C654AE" w:rsidRDefault="00C654AE" w:rsidP="00C654AE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48ABA9" w14:textId="77777777" w:rsidR="00C654AE" w:rsidRDefault="00C654AE" w:rsidP="00C654AE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9EE378D" w14:textId="77777777" w:rsidR="00C654AE" w:rsidRDefault="00C654AE" w:rsidP="00C654AE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D60F2A" w14:textId="77777777" w:rsidR="00C654AE" w:rsidRDefault="00C654AE" w:rsidP="00C654AE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108A2A" w14:textId="77777777" w:rsidR="00C654AE" w:rsidRDefault="00C654AE" w:rsidP="00C654AE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A9120CF" w14:textId="77777777" w:rsidR="00C654AE" w:rsidRDefault="00C654AE" w:rsidP="00C654AE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C654AE" w14:paraId="075ABCF4" w14:textId="77777777" w:rsidTr="00C654A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7C7660" w14:textId="77777777" w:rsidR="00C654AE" w:rsidRDefault="00C654AE" w:rsidP="00C654AE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D60F79" w14:textId="77777777" w:rsidR="00C654AE" w:rsidRDefault="00C654AE" w:rsidP="00C654AE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1C838E" w14:textId="77777777" w:rsidR="00C654AE" w:rsidRDefault="00C654AE" w:rsidP="00C654AE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EF95F6" w14:textId="77777777" w:rsidR="00C654AE" w:rsidRDefault="00C654AE" w:rsidP="00C654AE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58BAC3" w14:textId="77777777" w:rsidR="00C654AE" w:rsidRDefault="00C654AE" w:rsidP="00C654AE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6018DC0" w14:textId="77777777" w:rsidR="00C654AE" w:rsidRDefault="00C654AE" w:rsidP="00C654AE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A7E076" w14:textId="77777777" w:rsidR="00C654AE" w:rsidRDefault="00C654AE" w:rsidP="00C654AE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C654AE" w14:paraId="5D1D701B" w14:textId="77777777" w:rsidTr="00C654AE">
        <w:trPr>
          <w:trHeight w:val="1500"/>
        </w:trPr>
        <w:tc>
          <w:tcPr>
            <w:tcW w:w="1368" w:type="dxa"/>
            <w:shd w:val="clear" w:color="auto" w:fill="auto"/>
          </w:tcPr>
          <w:p w14:paraId="3F0F84F4" w14:textId="77777777" w:rsidR="00C654AE" w:rsidRDefault="00C654AE" w:rsidP="00C654AE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16C53D7" w14:textId="77777777" w:rsidR="00C654AE" w:rsidRDefault="00C654AE" w:rsidP="00C654AE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3D938B8" w14:textId="77777777" w:rsidR="00C654AE" w:rsidRDefault="00C654AE" w:rsidP="00C654AE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F61CDF8" w14:textId="77777777" w:rsidR="00C654AE" w:rsidRDefault="00C654AE" w:rsidP="00C654AE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627AF35" w14:textId="77777777" w:rsidR="00C654AE" w:rsidRDefault="00C654AE" w:rsidP="00C654AE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B7977DF" w14:textId="77777777" w:rsidR="00C654AE" w:rsidRDefault="00C654AE" w:rsidP="00C654AE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DF863E8" w14:textId="77777777" w:rsidR="00C654AE" w:rsidRDefault="00C654AE" w:rsidP="00C654AE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</w:tr>
      <w:tr w:rsidR="00C654AE" w14:paraId="08FB44F2" w14:textId="77777777" w:rsidTr="00C654AE">
        <w:trPr>
          <w:trHeight w:val="1500"/>
        </w:trPr>
        <w:tc>
          <w:tcPr>
            <w:tcW w:w="1368" w:type="dxa"/>
          </w:tcPr>
          <w:p w14:paraId="4D6297D2" w14:textId="77777777" w:rsidR="00C654AE" w:rsidRDefault="00C654AE" w:rsidP="00BB4F60"/>
        </w:tc>
        <w:tc>
          <w:tcPr>
            <w:tcW w:w="1368" w:type="dxa"/>
          </w:tcPr>
          <w:p w14:paraId="5A672F3A" w14:textId="77777777" w:rsidR="00C654AE" w:rsidRDefault="00C654AE" w:rsidP="00BB4F60"/>
        </w:tc>
        <w:tc>
          <w:tcPr>
            <w:tcW w:w="1368" w:type="dxa"/>
          </w:tcPr>
          <w:p w14:paraId="438B990A" w14:textId="77777777" w:rsidR="00C654AE" w:rsidRDefault="00C654AE" w:rsidP="00BB4F60"/>
        </w:tc>
        <w:tc>
          <w:tcPr>
            <w:tcW w:w="1368" w:type="dxa"/>
          </w:tcPr>
          <w:p w14:paraId="5D7AEDB9" w14:textId="77777777" w:rsidR="00C654AE" w:rsidRDefault="00C654AE" w:rsidP="00BB4F60"/>
        </w:tc>
        <w:tc>
          <w:tcPr>
            <w:tcW w:w="1368" w:type="dxa"/>
          </w:tcPr>
          <w:p w14:paraId="4FFEAAEC" w14:textId="77777777" w:rsidR="00C654AE" w:rsidRDefault="00C654AE" w:rsidP="00BB4F60"/>
        </w:tc>
        <w:tc>
          <w:tcPr>
            <w:tcW w:w="1368" w:type="dxa"/>
          </w:tcPr>
          <w:p w14:paraId="77EFFBF8" w14:textId="77777777" w:rsidR="00C654AE" w:rsidRDefault="00C654AE" w:rsidP="00BB4F60"/>
        </w:tc>
        <w:tc>
          <w:tcPr>
            <w:tcW w:w="1368" w:type="dxa"/>
          </w:tcPr>
          <w:p w14:paraId="4CA249EF" w14:textId="77777777" w:rsidR="00C654AE" w:rsidRDefault="00C654AE" w:rsidP="00BB4F60"/>
        </w:tc>
      </w:tr>
    </w:tbl>
    <w:p w14:paraId="2A90B9B4" w14:textId="77777777" w:rsidR="00C654AE" w:rsidRDefault="00C654AE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654AE" w14:paraId="48FF7BA3" w14:textId="77777777" w:rsidTr="00C654AE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654AE" w:rsidRPr="00C654AE" w14:paraId="2A18F382" w14:textId="77777777" w:rsidTr="00C654AE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0D30F44D" w14:textId="77777777" w:rsidR="00C654AE" w:rsidRPr="00C654AE" w:rsidRDefault="00C654AE" w:rsidP="00C654AE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2022</w:t>
                  </w:r>
                </w:p>
              </w:tc>
            </w:tr>
            <w:tr w:rsidR="00C654AE" w:rsidRPr="00C654AE" w14:paraId="119F54EB" w14:textId="77777777" w:rsidTr="00C654AE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428B49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E626D2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6BFBB6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A46283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641CEC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B661C7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D1D32D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654AE" w:rsidRPr="00C654AE" w14:paraId="416E52FB" w14:textId="77777777" w:rsidTr="00C654AE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89809B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E178DDB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A9D257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5F72DE6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6A87F4F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28E0BA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042100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C654AE" w:rsidRPr="00C654AE" w14:paraId="3C3C9FE9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07250FC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99994D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9B234C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A5EC0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5DBFE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990E90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D082F4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C654AE" w:rsidRPr="00C654AE" w14:paraId="3578265B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CF7C3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DE451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00E6DA2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90C29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869DB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5DFEA6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FF1FE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C654AE" w:rsidRPr="00C654AE" w14:paraId="73859B1C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D643C8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72440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FA9BE7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FC3B2A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7677A0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BD805E5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671B0D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C654AE" w:rsidRPr="00C654AE" w14:paraId="507765F0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79C75C2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5E8597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37E432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3A3332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7CAE7A0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248C2A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21F316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</w:tr>
            <w:tr w:rsidR="00C654AE" w:rsidRPr="00C654AE" w14:paraId="09312CC4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F8E84F4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8F332B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AAF11B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F075A4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DE16CE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1DAAFD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3570B1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E8F1559" w14:textId="77777777" w:rsidR="00C654AE" w:rsidRDefault="00C654AE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654AE" w:rsidRPr="00C654AE" w14:paraId="424A59C3" w14:textId="77777777" w:rsidTr="00C654AE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232CF60" w14:textId="77777777" w:rsidR="00C654AE" w:rsidRPr="00C654AE" w:rsidRDefault="00C654AE" w:rsidP="00C654AE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2022</w:t>
                  </w:r>
                </w:p>
              </w:tc>
            </w:tr>
            <w:tr w:rsidR="00C654AE" w:rsidRPr="00C654AE" w14:paraId="0A696BC1" w14:textId="77777777" w:rsidTr="00C654AE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62570C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B22C99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6596C4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5A4FD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A731D5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FB3DD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13E5F4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654AE" w:rsidRPr="00C654AE" w14:paraId="6FE15EEE" w14:textId="77777777" w:rsidTr="00C654AE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95781BD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D18F318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132CBD7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4C2D524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1779E58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5026EC2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95FEBA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C654AE" w:rsidRPr="00C654AE" w14:paraId="10177C15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403BFE1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E4F87A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1D1CB7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E35B64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35ED0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D3522D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04755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C654AE" w:rsidRPr="00C654AE" w14:paraId="1D2E6886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FFFD870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51F4456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B8D76A0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0CBAB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C647345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A70804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EB5526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C654AE" w:rsidRPr="00C654AE" w14:paraId="784FF14F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86CAEB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77EB71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9007AC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831F1D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4D55E8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E56BDD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67DB2C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C654AE" w:rsidRPr="00C654AE" w14:paraId="44A0EFDE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DE96B1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BE5A3F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991D9F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812249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13A2A8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53D807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936BF2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C654AE" w:rsidRPr="00C654AE" w14:paraId="14A16F7C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D1EE007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855837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961092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067BAC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5C325AA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88BCBB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ABD20D6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103EB54D" w14:textId="77777777" w:rsidR="00C654AE" w:rsidRDefault="00C654AE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654AE" w:rsidRPr="00C654AE" w14:paraId="2566E17A" w14:textId="77777777" w:rsidTr="00C654AE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0BE08DD" w14:textId="77777777" w:rsidR="00C654AE" w:rsidRPr="00C654AE" w:rsidRDefault="00C654AE" w:rsidP="00C654AE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2022</w:t>
                  </w:r>
                </w:p>
              </w:tc>
            </w:tr>
            <w:tr w:rsidR="00C654AE" w:rsidRPr="00C654AE" w14:paraId="0AE723D2" w14:textId="77777777" w:rsidTr="00C654AE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E4BAF7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E59808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063FF3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D02D57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810D7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5ABE5C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57004" w14:textId="77777777" w:rsidR="00C654AE" w:rsidRPr="00C654AE" w:rsidRDefault="00C654AE" w:rsidP="00C654A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654AE" w:rsidRPr="00C654AE" w14:paraId="53CC872D" w14:textId="77777777" w:rsidTr="00C654AE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55E50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3F86F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22AB57C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B812F8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60889C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09AABA8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8B7F205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C654AE" w:rsidRPr="00C654AE" w14:paraId="2393DAD1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6ABB16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9830DA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9710AF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C67DC3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778379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F9A799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99F6934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C654AE" w:rsidRPr="00C654AE" w14:paraId="425857D7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3E3F1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084EC5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6C2B28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48ED5F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C70BAF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181EEE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674896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C654AE" w:rsidRPr="00C654AE" w14:paraId="6AB2F03A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22EB988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5907BD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EC7E8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BE4E6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D2344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2BB167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4185B3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C654AE" w:rsidRPr="00C654AE" w14:paraId="2958A0BF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DB6D6DB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5D7E15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FBA9C1C" w14:textId="77777777" w:rsidR="00C654AE" w:rsidRPr="00C654AE" w:rsidRDefault="00C654A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503A5A8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F6DC72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73E704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D7269FA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</w:tr>
            <w:tr w:rsidR="00C654AE" w:rsidRPr="00C654AE" w14:paraId="3F7BDB4F" w14:textId="77777777" w:rsidTr="00C654A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81B7BDB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6B4A70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138845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5FBA40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78F468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44F460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5FE25C" w14:textId="77777777" w:rsidR="00C654AE" w:rsidRPr="00C654AE" w:rsidRDefault="00C654AE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D993128" w14:textId="77777777" w:rsidR="00C654AE" w:rsidRDefault="00C654AE" w:rsidP="00BB4F60"/>
        </w:tc>
      </w:tr>
    </w:tbl>
    <w:p w14:paraId="0C36E739" w14:textId="77777777" w:rsidR="007268E4" w:rsidRPr="00BB4F60" w:rsidRDefault="007268E4" w:rsidP="00BB4F60"/>
    <w:sectPr w:rsidR="007268E4" w:rsidRPr="00BB4F60" w:rsidSect="00C65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8D0CA" w14:textId="77777777" w:rsidR="003C291B" w:rsidRDefault="003C291B" w:rsidP="005762FE">
      <w:r>
        <w:separator/>
      </w:r>
    </w:p>
  </w:endnote>
  <w:endnote w:type="continuationSeparator" w:id="0">
    <w:p w14:paraId="0C11C4CB" w14:textId="77777777" w:rsidR="003C291B" w:rsidRDefault="003C291B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C4C80" w14:textId="77777777" w:rsidR="00C654AE" w:rsidRDefault="00C65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F3634" w14:textId="77777777" w:rsidR="00C654AE" w:rsidRPr="00C654AE" w:rsidRDefault="00C654AE" w:rsidP="00C654AE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8A2E9" w14:textId="77777777" w:rsidR="00C654AE" w:rsidRDefault="00C65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7B340" w14:textId="77777777" w:rsidR="003C291B" w:rsidRDefault="003C291B" w:rsidP="005762FE">
      <w:r>
        <w:separator/>
      </w:r>
    </w:p>
  </w:footnote>
  <w:footnote w:type="continuationSeparator" w:id="0">
    <w:p w14:paraId="2A9F4071" w14:textId="77777777" w:rsidR="003C291B" w:rsidRDefault="003C291B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1B0D7" w14:textId="77777777" w:rsidR="00C654AE" w:rsidRDefault="00C65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A6532" w14:textId="77777777" w:rsidR="00C654AE" w:rsidRPr="00C654AE" w:rsidRDefault="00C654AE" w:rsidP="00C654AE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FC24" w14:textId="77777777" w:rsidR="00C654AE" w:rsidRDefault="00C65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AE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291B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654A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DD6AD"/>
  <w15:docId w15:val="{98D582BD-FF2B-45F2-BB96-21EBAFE9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2020-09-10T08:55:00Z</dcterms:created>
  <dcterms:modified xsi:type="dcterms:W3CDTF">2020-09-10T08:55:00Z</dcterms:modified>
</cp:coreProperties>
</file>