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0F745A" w:rsidRPr="000F745A" w14:paraId="58D92E52" w14:textId="77777777" w:rsidTr="000F745A">
        <w:trPr>
          <w:trHeight w:val="600"/>
        </w:trPr>
        <w:tc>
          <w:tcPr>
            <w:tcW w:w="13176" w:type="dxa"/>
            <w:gridSpan w:val="7"/>
          </w:tcPr>
          <w:p w14:paraId="3C7B14C9" w14:textId="77777777" w:rsidR="000F745A" w:rsidRPr="000F745A" w:rsidRDefault="000F745A" w:rsidP="000F745A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July 2024</w:t>
            </w:r>
          </w:p>
        </w:tc>
      </w:tr>
      <w:tr w:rsidR="000F745A" w14:paraId="70199D00" w14:textId="77777777" w:rsidTr="000F745A">
        <w:tc>
          <w:tcPr>
            <w:tcW w:w="1882" w:type="dxa"/>
          </w:tcPr>
          <w:p w14:paraId="1ED2EEAF" w14:textId="77777777" w:rsidR="000F745A" w:rsidRDefault="000F745A" w:rsidP="000F745A">
            <w:pPr>
              <w:jc w:val="center"/>
            </w:pPr>
            <w:r>
              <w:t>Sunday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D1B82D2" w14:textId="77777777" w:rsidR="000F745A" w:rsidRDefault="000F745A" w:rsidP="000F745A">
            <w:pPr>
              <w:jc w:val="center"/>
            </w:pPr>
            <w:r>
              <w:t>Monday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376848F" w14:textId="77777777" w:rsidR="000F745A" w:rsidRDefault="000F745A" w:rsidP="000F745A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4C84CB9" w14:textId="77777777" w:rsidR="000F745A" w:rsidRDefault="000F745A" w:rsidP="000F745A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33428D5" w14:textId="77777777" w:rsidR="000F745A" w:rsidRDefault="000F745A" w:rsidP="000F745A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30F1BC5" w14:textId="77777777" w:rsidR="000F745A" w:rsidRDefault="000F745A" w:rsidP="000F745A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5A9045F" w14:textId="77777777" w:rsidR="000F745A" w:rsidRDefault="000F745A" w:rsidP="000F745A">
            <w:pPr>
              <w:jc w:val="center"/>
            </w:pPr>
            <w:r>
              <w:t>Saturday</w:t>
            </w:r>
          </w:p>
        </w:tc>
      </w:tr>
      <w:tr w:rsidR="000F745A" w14:paraId="435944A3" w14:textId="77777777" w:rsidTr="000F745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21A90250" w14:textId="77777777" w:rsidR="000F745A" w:rsidRDefault="000F745A" w:rsidP="000F745A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BCA6D88" w14:textId="77777777" w:rsidR="000F745A" w:rsidRDefault="000F745A" w:rsidP="000F745A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FD8FCA2" w14:textId="77777777" w:rsidR="000F745A" w:rsidRDefault="000F745A" w:rsidP="000F745A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260A100" w14:textId="77777777" w:rsidR="000F745A" w:rsidRDefault="000F745A" w:rsidP="000F745A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00D6825" w14:textId="77777777" w:rsidR="000F745A" w:rsidRDefault="000F745A" w:rsidP="000F745A">
            <w:pPr>
              <w:jc w:val="center"/>
            </w:pPr>
            <w:r>
              <w:t>4</w:t>
            </w:r>
            <w:r>
              <w:br/>
            </w:r>
            <w:r>
              <w:br/>
              <w:t>Independence 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D6149E6" w14:textId="77777777" w:rsidR="000F745A" w:rsidRDefault="000F745A" w:rsidP="000F745A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85D036E" w14:textId="77777777" w:rsidR="000F745A" w:rsidRDefault="000F745A" w:rsidP="000F745A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0F745A" w14:paraId="3D65D97F" w14:textId="77777777" w:rsidTr="000F745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2AB0B76" w14:textId="77777777" w:rsidR="000F745A" w:rsidRDefault="000F745A" w:rsidP="000F745A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6E39D70" w14:textId="77777777" w:rsidR="000F745A" w:rsidRDefault="000F745A" w:rsidP="000F745A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51B96EB" w14:textId="77777777" w:rsidR="000F745A" w:rsidRDefault="000F745A" w:rsidP="000F745A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E79AF47" w14:textId="77777777" w:rsidR="000F745A" w:rsidRDefault="000F745A" w:rsidP="000F745A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D4624F0" w14:textId="77777777" w:rsidR="000F745A" w:rsidRDefault="000F745A" w:rsidP="000F745A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703E5A1" w14:textId="77777777" w:rsidR="000F745A" w:rsidRDefault="000F745A" w:rsidP="000F745A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B8D0E2F" w14:textId="77777777" w:rsidR="000F745A" w:rsidRDefault="000F745A" w:rsidP="000F745A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0F745A" w14:paraId="20360A26" w14:textId="77777777" w:rsidTr="000F745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755AE5D" w14:textId="77777777" w:rsidR="000F745A" w:rsidRDefault="000F745A" w:rsidP="000F745A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D0ED55C" w14:textId="77777777" w:rsidR="000F745A" w:rsidRDefault="000F745A" w:rsidP="000F745A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D1C37BD" w14:textId="77777777" w:rsidR="000F745A" w:rsidRDefault="000F745A" w:rsidP="000F745A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E931750" w14:textId="77777777" w:rsidR="000F745A" w:rsidRDefault="000F745A" w:rsidP="000F745A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BF2471B" w14:textId="77777777" w:rsidR="000F745A" w:rsidRDefault="000F745A" w:rsidP="000F745A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489EB824" w14:textId="77777777" w:rsidR="000F745A" w:rsidRDefault="000F745A" w:rsidP="000F745A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C0B151F" w14:textId="77777777" w:rsidR="000F745A" w:rsidRDefault="000F745A" w:rsidP="000F745A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0F745A" w14:paraId="47E1E203" w14:textId="77777777" w:rsidTr="000F745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4301D02" w14:textId="77777777" w:rsidR="000F745A" w:rsidRDefault="000F745A" w:rsidP="000F745A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4D5C153" w14:textId="77777777" w:rsidR="000F745A" w:rsidRDefault="000F745A" w:rsidP="000F745A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76660B3" w14:textId="77777777" w:rsidR="000F745A" w:rsidRDefault="000F745A" w:rsidP="000F745A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D987AD0" w14:textId="77777777" w:rsidR="000F745A" w:rsidRDefault="000F745A" w:rsidP="000F745A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7DAC317C" w14:textId="77777777" w:rsidR="000F745A" w:rsidRDefault="000F745A" w:rsidP="000F745A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51F35D87" w14:textId="77777777" w:rsidR="000F745A" w:rsidRDefault="000F745A" w:rsidP="000F745A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0057EB13" w14:textId="77777777" w:rsidR="000F745A" w:rsidRDefault="000F745A" w:rsidP="000F745A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0F745A" w14:paraId="3FA68D5B" w14:textId="77777777" w:rsidTr="000F745A">
        <w:trPr>
          <w:trHeight w:val="1340"/>
        </w:trPr>
        <w:tc>
          <w:tcPr>
            <w:tcW w:w="1882" w:type="dxa"/>
            <w:shd w:val="clear" w:color="auto" w:fill="auto"/>
          </w:tcPr>
          <w:p w14:paraId="3FA86A14" w14:textId="77777777" w:rsidR="000F745A" w:rsidRDefault="000F745A" w:rsidP="000F745A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AFA5317" w14:textId="77777777" w:rsidR="000F745A" w:rsidRDefault="000F745A" w:rsidP="000F745A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0525A52" w14:textId="77777777" w:rsidR="000F745A" w:rsidRDefault="000F745A" w:rsidP="000F745A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25FC1C5" w14:textId="77777777" w:rsidR="000F745A" w:rsidRDefault="000F745A" w:rsidP="000F745A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0E99956F" w14:textId="77777777" w:rsidR="000F745A" w:rsidRDefault="000F745A" w:rsidP="000F745A">
            <w:pPr>
              <w:jc w:val="center"/>
            </w:pPr>
          </w:p>
        </w:tc>
        <w:tc>
          <w:tcPr>
            <w:tcW w:w="1883" w:type="dxa"/>
          </w:tcPr>
          <w:p w14:paraId="35068842" w14:textId="77777777" w:rsidR="000F745A" w:rsidRDefault="000F745A" w:rsidP="000F745A">
            <w:pPr>
              <w:jc w:val="center"/>
            </w:pPr>
          </w:p>
        </w:tc>
        <w:tc>
          <w:tcPr>
            <w:tcW w:w="1883" w:type="dxa"/>
          </w:tcPr>
          <w:p w14:paraId="56A62A03" w14:textId="77777777" w:rsidR="000F745A" w:rsidRDefault="000F745A" w:rsidP="000F745A">
            <w:pPr>
              <w:jc w:val="center"/>
            </w:pPr>
          </w:p>
        </w:tc>
      </w:tr>
      <w:tr w:rsidR="000F745A" w14:paraId="01829E5B" w14:textId="77777777" w:rsidTr="000F745A">
        <w:trPr>
          <w:trHeight w:val="1340"/>
        </w:trPr>
        <w:tc>
          <w:tcPr>
            <w:tcW w:w="1882" w:type="dxa"/>
          </w:tcPr>
          <w:p w14:paraId="7389B4D9" w14:textId="77777777" w:rsidR="000F745A" w:rsidRDefault="000F745A" w:rsidP="000F745A">
            <w:pPr>
              <w:jc w:val="center"/>
            </w:pPr>
          </w:p>
        </w:tc>
        <w:tc>
          <w:tcPr>
            <w:tcW w:w="1882" w:type="dxa"/>
          </w:tcPr>
          <w:p w14:paraId="04EBCC0B" w14:textId="77777777" w:rsidR="000F745A" w:rsidRDefault="000F745A" w:rsidP="000F745A">
            <w:pPr>
              <w:jc w:val="center"/>
            </w:pPr>
          </w:p>
        </w:tc>
        <w:tc>
          <w:tcPr>
            <w:tcW w:w="1882" w:type="dxa"/>
          </w:tcPr>
          <w:p w14:paraId="64FF61FD" w14:textId="77777777" w:rsidR="000F745A" w:rsidRDefault="000F745A" w:rsidP="000F745A">
            <w:pPr>
              <w:jc w:val="center"/>
            </w:pPr>
          </w:p>
        </w:tc>
        <w:tc>
          <w:tcPr>
            <w:tcW w:w="1882" w:type="dxa"/>
          </w:tcPr>
          <w:p w14:paraId="345F1641" w14:textId="77777777" w:rsidR="000F745A" w:rsidRDefault="000F745A" w:rsidP="000F745A">
            <w:pPr>
              <w:jc w:val="center"/>
            </w:pPr>
          </w:p>
        </w:tc>
        <w:tc>
          <w:tcPr>
            <w:tcW w:w="1882" w:type="dxa"/>
          </w:tcPr>
          <w:p w14:paraId="3EE5924E" w14:textId="77777777" w:rsidR="000F745A" w:rsidRDefault="000F745A" w:rsidP="000F745A">
            <w:pPr>
              <w:jc w:val="center"/>
            </w:pPr>
          </w:p>
        </w:tc>
        <w:tc>
          <w:tcPr>
            <w:tcW w:w="1883" w:type="dxa"/>
          </w:tcPr>
          <w:p w14:paraId="082A9A3F" w14:textId="77777777" w:rsidR="000F745A" w:rsidRDefault="000F745A" w:rsidP="000F745A">
            <w:pPr>
              <w:jc w:val="center"/>
            </w:pPr>
          </w:p>
        </w:tc>
        <w:tc>
          <w:tcPr>
            <w:tcW w:w="1883" w:type="dxa"/>
          </w:tcPr>
          <w:p w14:paraId="656C298B" w14:textId="77777777" w:rsidR="000F745A" w:rsidRDefault="000F745A" w:rsidP="000F745A">
            <w:pPr>
              <w:jc w:val="center"/>
            </w:pPr>
          </w:p>
        </w:tc>
      </w:tr>
    </w:tbl>
    <w:p w14:paraId="0B01A8E8" w14:textId="77777777" w:rsidR="007268E4" w:rsidRPr="00BB4F60" w:rsidRDefault="000F745A" w:rsidP="000F745A">
      <w:pPr>
        <w:jc w:val="center"/>
      </w:pPr>
      <w:r>
        <w:t>© EditableCalendar.Com</w:t>
      </w:r>
    </w:p>
    <w:sectPr w:rsidR="007268E4" w:rsidRPr="00BB4F60" w:rsidSect="000F74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44C5" w14:textId="77777777" w:rsidR="00196302" w:rsidRDefault="00196302" w:rsidP="005762FE">
      <w:r>
        <w:separator/>
      </w:r>
    </w:p>
  </w:endnote>
  <w:endnote w:type="continuationSeparator" w:id="0">
    <w:p w14:paraId="430D90B9" w14:textId="77777777" w:rsidR="00196302" w:rsidRDefault="00196302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04FE" w14:textId="77777777" w:rsidR="00196302" w:rsidRDefault="00196302" w:rsidP="005762FE">
      <w:r>
        <w:separator/>
      </w:r>
    </w:p>
  </w:footnote>
  <w:footnote w:type="continuationSeparator" w:id="0">
    <w:p w14:paraId="72EB5C90" w14:textId="77777777" w:rsidR="00196302" w:rsidRDefault="00196302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5A"/>
    <w:rsid w:val="00037140"/>
    <w:rsid w:val="0004106F"/>
    <w:rsid w:val="0007080F"/>
    <w:rsid w:val="00075B3E"/>
    <w:rsid w:val="000903AB"/>
    <w:rsid w:val="000A0101"/>
    <w:rsid w:val="000C330A"/>
    <w:rsid w:val="000E260A"/>
    <w:rsid w:val="000F745A"/>
    <w:rsid w:val="00100C4A"/>
    <w:rsid w:val="00114D20"/>
    <w:rsid w:val="001549F9"/>
    <w:rsid w:val="00175286"/>
    <w:rsid w:val="00180C63"/>
    <w:rsid w:val="00196302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C437"/>
  <w15:docId w15:val="{0B4F9ABF-1587-4E24-AB7A-9483687F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2024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2022-05-07T10:04:00Z</dcterms:created>
  <dcterms:modified xsi:type="dcterms:W3CDTF">2022-05-07T10:04:00Z</dcterms:modified>
</cp:coreProperties>
</file>