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50AA8" w:rsidRPr="00550AA8" w14:paraId="21AD4A6B" w14:textId="77777777" w:rsidTr="00550AA8">
        <w:trPr>
          <w:trHeight w:val="600"/>
        </w:trPr>
        <w:tc>
          <w:tcPr>
            <w:tcW w:w="9576" w:type="dxa"/>
            <w:gridSpan w:val="7"/>
          </w:tcPr>
          <w:p w14:paraId="7C5345E5" w14:textId="77777777" w:rsidR="00550AA8" w:rsidRPr="00550AA8" w:rsidRDefault="00550AA8" w:rsidP="00550AA8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July 2027</w:t>
            </w:r>
          </w:p>
        </w:tc>
      </w:tr>
      <w:tr w:rsidR="00550AA8" w14:paraId="2E2E0B4E" w14:textId="77777777" w:rsidTr="00550AA8">
        <w:tc>
          <w:tcPr>
            <w:tcW w:w="1368" w:type="dxa"/>
          </w:tcPr>
          <w:p w14:paraId="100CB7D3" w14:textId="77777777" w:rsidR="00550AA8" w:rsidRDefault="00550AA8" w:rsidP="00550AA8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52F4E208" w14:textId="77777777" w:rsidR="00550AA8" w:rsidRDefault="00550AA8" w:rsidP="00550AA8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17903895" w14:textId="77777777" w:rsidR="00550AA8" w:rsidRDefault="00550AA8" w:rsidP="00550AA8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12D76048" w14:textId="77777777" w:rsidR="00550AA8" w:rsidRDefault="00550AA8" w:rsidP="00550AA8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956DD0" w14:textId="77777777" w:rsidR="00550AA8" w:rsidRDefault="00550AA8" w:rsidP="00550AA8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A2C596" w14:textId="77777777" w:rsidR="00550AA8" w:rsidRDefault="00550AA8" w:rsidP="00550AA8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583039B" w14:textId="77777777" w:rsidR="00550AA8" w:rsidRDefault="00550AA8" w:rsidP="00550AA8">
            <w:pPr>
              <w:jc w:val="center"/>
            </w:pPr>
            <w:r>
              <w:t>Saturday</w:t>
            </w:r>
          </w:p>
        </w:tc>
      </w:tr>
      <w:tr w:rsidR="00550AA8" w14:paraId="03BEE124" w14:textId="77777777" w:rsidTr="00550AA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7747971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A63B02E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6A9D2B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1C46E5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DD8BBF2" w14:textId="77777777" w:rsidR="00550AA8" w:rsidRDefault="00550AA8" w:rsidP="00550AA8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AF1D64" w14:textId="77777777" w:rsidR="00550AA8" w:rsidRDefault="00550AA8" w:rsidP="00550AA8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073D12" w14:textId="77777777" w:rsidR="00550AA8" w:rsidRDefault="00550AA8" w:rsidP="00550AA8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550AA8" w14:paraId="6074415E" w14:textId="77777777" w:rsidTr="00550AA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CCFD075" w14:textId="77777777" w:rsidR="00550AA8" w:rsidRDefault="00550AA8" w:rsidP="00550AA8">
            <w:pPr>
              <w:jc w:val="center"/>
            </w:pPr>
            <w:r>
              <w:t>4</w:t>
            </w:r>
            <w:r>
              <w:br/>
            </w:r>
            <w:r>
              <w:br/>
              <w:t>Independence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7D030D" w14:textId="77777777" w:rsidR="00550AA8" w:rsidRDefault="00550AA8" w:rsidP="00550AA8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EAEECD" w14:textId="77777777" w:rsidR="00550AA8" w:rsidRDefault="00550AA8" w:rsidP="00550AA8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D80997" w14:textId="77777777" w:rsidR="00550AA8" w:rsidRDefault="00550AA8" w:rsidP="00550AA8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AF49488" w14:textId="77777777" w:rsidR="00550AA8" w:rsidRDefault="00550AA8" w:rsidP="00550AA8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3F32BD5" w14:textId="77777777" w:rsidR="00550AA8" w:rsidRDefault="00550AA8" w:rsidP="00550AA8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2E54425" w14:textId="77777777" w:rsidR="00550AA8" w:rsidRDefault="00550AA8" w:rsidP="00550AA8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550AA8" w14:paraId="0ABD69B7" w14:textId="77777777" w:rsidTr="00550AA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6FC8BC9" w14:textId="77777777" w:rsidR="00550AA8" w:rsidRDefault="00550AA8" w:rsidP="00550AA8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18B99A8" w14:textId="77777777" w:rsidR="00550AA8" w:rsidRDefault="00550AA8" w:rsidP="00550AA8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926A44" w14:textId="77777777" w:rsidR="00550AA8" w:rsidRDefault="00550AA8" w:rsidP="00550AA8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03A14D" w14:textId="77777777" w:rsidR="00550AA8" w:rsidRDefault="00550AA8" w:rsidP="00550AA8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4FC9CF" w14:textId="77777777" w:rsidR="00550AA8" w:rsidRDefault="00550AA8" w:rsidP="00550AA8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FDE4F1" w14:textId="77777777" w:rsidR="00550AA8" w:rsidRDefault="00550AA8" w:rsidP="00550AA8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44BAC1" w14:textId="77777777" w:rsidR="00550AA8" w:rsidRDefault="00550AA8" w:rsidP="00550AA8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550AA8" w14:paraId="1F29B2F7" w14:textId="77777777" w:rsidTr="00550AA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F8D3EAA" w14:textId="77777777" w:rsidR="00550AA8" w:rsidRDefault="00550AA8" w:rsidP="00550AA8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8A9C78B" w14:textId="77777777" w:rsidR="00550AA8" w:rsidRDefault="00550AA8" w:rsidP="00550AA8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58D36B" w14:textId="77777777" w:rsidR="00550AA8" w:rsidRDefault="00550AA8" w:rsidP="00550AA8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B3AB5B" w14:textId="77777777" w:rsidR="00550AA8" w:rsidRDefault="00550AA8" w:rsidP="00550AA8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DC182B9" w14:textId="77777777" w:rsidR="00550AA8" w:rsidRDefault="00550AA8" w:rsidP="00550AA8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3C0C3AF" w14:textId="77777777" w:rsidR="00550AA8" w:rsidRDefault="00550AA8" w:rsidP="00550AA8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51FC733" w14:textId="77777777" w:rsidR="00550AA8" w:rsidRDefault="00550AA8" w:rsidP="00550AA8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550AA8" w14:paraId="3F082A5C" w14:textId="77777777" w:rsidTr="00550AA8">
        <w:trPr>
          <w:trHeight w:val="1500"/>
        </w:trPr>
        <w:tc>
          <w:tcPr>
            <w:tcW w:w="1368" w:type="dxa"/>
          </w:tcPr>
          <w:p w14:paraId="1DC3737E" w14:textId="77777777" w:rsidR="00550AA8" w:rsidRDefault="00550AA8" w:rsidP="00550AA8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E32605E" w14:textId="77777777" w:rsidR="00550AA8" w:rsidRDefault="00550AA8" w:rsidP="00550AA8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DA7EDD0" w14:textId="77777777" w:rsidR="00550AA8" w:rsidRDefault="00550AA8" w:rsidP="00550AA8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E5AFB2F" w14:textId="77777777" w:rsidR="00550AA8" w:rsidRDefault="00550AA8" w:rsidP="00550AA8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36323E0" w14:textId="77777777" w:rsidR="00550AA8" w:rsidRDefault="00550AA8" w:rsidP="00550AA8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D640E22" w14:textId="77777777" w:rsidR="00550AA8" w:rsidRDefault="00550AA8" w:rsidP="00550AA8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27F0C4F" w14:textId="77777777" w:rsidR="00550AA8" w:rsidRDefault="00550AA8" w:rsidP="00550AA8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550AA8" w14:paraId="4F165AC0" w14:textId="77777777" w:rsidTr="00550AA8">
        <w:trPr>
          <w:trHeight w:val="1500"/>
        </w:trPr>
        <w:tc>
          <w:tcPr>
            <w:tcW w:w="1368" w:type="dxa"/>
          </w:tcPr>
          <w:p w14:paraId="374DE855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42D6E7B6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4983FAFF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6740E638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3FCCED87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33C11F32" w14:textId="77777777" w:rsidR="00550AA8" w:rsidRDefault="00550AA8" w:rsidP="00550AA8">
            <w:pPr>
              <w:jc w:val="center"/>
            </w:pPr>
          </w:p>
        </w:tc>
        <w:tc>
          <w:tcPr>
            <w:tcW w:w="1368" w:type="dxa"/>
          </w:tcPr>
          <w:p w14:paraId="12D6A220" w14:textId="77777777" w:rsidR="00550AA8" w:rsidRDefault="00550AA8" w:rsidP="00550AA8">
            <w:pPr>
              <w:jc w:val="center"/>
            </w:pPr>
          </w:p>
        </w:tc>
      </w:tr>
    </w:tbl>
    <w:p w14:paraId="27A44946" w14:textId="77777777" w:rsidR="00550AA8" w:rsidRDefault="00550AA8" w:rsidP="00550AA8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50AA8" w14:paraId="24AB3903" w14:textId="77777777" w:rsidTr="00550AA8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50AA8" w:rsidRPr="00550AA8" w14:paraId="48362D92" w14:textId="77777777" w:rsidTr="00550AA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649BCDE1" w14:textId="77777777" w:rsidR="00550AA8" w:rsidRPr="00550AA8" w:rsidRDefault="00550AA8" w:rsidP="00550AA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June 2027</w:t>
                  </w:r>
                </w:p>
              </w:tc>
            </w:tr>
            <w:tr w:rsidR="00550AA8" w:rsidRPr="00550AA8" w14:paraId="7BDF7F16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17F050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0F14A0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3B15F2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69D5ED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E4C7D5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770D8D5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F3B2AA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50AA8" w:rsidRPr="00550AA8" w14:paraId="1BF32346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81B60F5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D637B7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C850DC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76E5AF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FA3AC9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521CD7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CD329B1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550AA8" w:rsidRPr="00550AA8" w14:paraId="25DDE373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99D023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776A738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49E019A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3544FA4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3243459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59D2C2F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058DA41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550AA8" w:rsidRPr="00550AA8" w14:paraId="6211D05B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C6B705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50C2ABD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5746AA2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4CFA4E3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3998839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2AFCA38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391B297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550AA8" w:rsidRPr="00550AA8" w14:paraId="4527B516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0731A0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3AB9AE9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006BDE5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453CFF9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50259A0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4D93960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31EF51F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550AA8" w:rsidRPr="00550AA8" w14:paraId="30BCE2F3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F5AF6B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7FB7AFA1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44D9BBE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700B90D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06BFAFB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2C3E64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06513F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550AA8" w:rsidRPr="00550AA8" w14:paraId="33C02CD5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95B4F6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F030FE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38685D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ACA1A71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66552D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828E531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3ED5AC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E84A51E" w14:textId="77777777" w:rsidR="00550AA8" w:rsidRDefault="00550AA8" w:rsidP="00550AA8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50AA8" w:rsidRPr="00550AA8" w14:paraId="56597CEB" w14:textId="77777777" w:rsidTr="00550AA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71BF6383" w14:textId="77777777" w:rsidR="00550AA8" w:rsidRPr="00550AA8" w:rsidRDefault="00550AA8" w:rsidP="00550AA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July 2027</w:t>
                  </w:r>
                </w:p>
              </w:tc>
            </w:tr>
            <w:tr w:rsidR="00550AA8" w:rsidRPr="00550AA8" w14:paraId="66300B3A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21A259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02163C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BFEAE0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467145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185297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C95D4A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B0D3ED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50AA8" w:rsidRPr="00550AA8" w14:paraId="1A72BB4D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C2BA375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12AB53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E76E68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276CA4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23B85C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086DCD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0D1C4A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550AA8" w:rsidRPr="00550AA8" w14:paraId="646DDD62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E883C7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0B852DC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0F39DEC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3A23FD3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11B6E68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30B77D7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0A54708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550AA8" w:rsidRPr="00550AA8" w14:paraId="12B43857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5D2D97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64EE3E9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22E3165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7CDC12D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21CCA8A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436E54E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7ABBD3A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550AA8" w:rsidRPr="00550AA8" w14:paraId="68F0CCFB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6E226C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4CF5F9C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137C399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1FB8FCD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16C982E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4BB0935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50124BB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550AA8" w:rsidRPr="00550AA8" w14:paraId="085ABCB7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8F496E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5A4E982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142EED0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6748D50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7020539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2332B11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6AC0FA9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550AA8" w:rsidRPr="00550AA8" w14:paraId="5DEF2C1F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C0678F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F5C912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D3A2A3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B7242A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97466E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19D4C8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A8E3E0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B7C9254" w14:textId="77777777" w:rsidR="00550AA8" w:rsidRDefault="00550AA8" w:rsidP="00550AA8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550AA8" w:rsidRPr="00550AA8" w14:paraId="551DA064" w14:textId="77777777" w:rsidTr="00550AA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35067E07" w14:textId="77777777" w:rsidR="00550AA8" w:rsidRPr="00550AA8" w:rsidRDefault="00550AA8" w:rsidP="00550AA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2027</w:t>
                  </w:r>
                </w:p>
              </w:tc>
            </w:tr>
            <w:tr w:rsidR="00550AA8" w:rsidRPr="00550AA8" w14:paraId="598F814F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C9F11F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D811151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B820925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6A5BD8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F651C9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506B54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D66531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550AA8" w:rsidRPr="00550AA8" w14:paraId="3131F1DB" w14:textId="77777777" w:rsidTr="00550AA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160A49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39810F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BCFF6B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4380D7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56A53C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B1D755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42BD90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550AA8" w:rsidRPr="00550AA8" w14:paraId="75954DF7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418324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0F4CBD56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0E0837E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6C5654F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470667B7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5BC5A52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485EBD6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550AA8" w:rsidRPr="00550AA8" w14:paraId="7ECB4BB0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BDD015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6889C70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08A4BEE5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333C13E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22D3A3E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2C430CB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234A91E2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550AA8" w:rsidRPr="00550AA8" w14:paraId="78B3D646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8238EC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672A560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5E32C7D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5D2994F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1F45A0DA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4D38971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0F09740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550AA8" w:rsidRPr="00550AA8" w14:paraId="34B95BB2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630371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22BD2F90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4ED67D7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1598AD2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D387AD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ACDDF6E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7013774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550AA8" w:rsidRPr="00550AA8" w14:paraId="118AF829" w14:textId="77777777" w:rsidTr="00550AA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5FF8D7C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7E3B55F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5B1E9DB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5656993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E8FFF59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543D618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6792B9D" w14:textId="77777777" w:rsidR="00550AA8" w:rsidRPr="00550AA8" w:rsidRDefault="00550AA8" w:rsidP="00550AA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B5EF35F" w14:textId="77777777" w:rsidR="00550AA8" w:rsidRDefault="00550AA8" w:rsidP="00550AA8">
            <w:pPr>
              <w:jc w:val="center"/>
            </w:pPr>
          </w:p>
        </w:tc>
      </w:tr>
    </w:tbl>
    <w:p w14:paraId="57B6F617" w14:textId="77777777" w:rsidR="007268E4" w:rsidRPr="00BB4F60" w:rsidRDefault="00550AA8" w:rsidP="00550AA8">
      <w:pPr>
        <w:jc w:val="center"/>
      </w:pPr>
      <w:r>
        <w:t>© EditableCalendar.Com</w:t>
      </w:r>
    </w:p>
    <w:sectPr w:rsidR="007268E4" w:rsidRPr="00BB4F60" w:rsidSect="00550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67FB" w14:textId="77777777" w:rsidR="00F2513A" w:rsidRDefault="00F2513A" w:rsidP="005762FE">
      <w:r>
        <w:separator/>
      </w:r>
    </w:p>
  </w:endnote>
  <w:endnote w:type="continuationSeparator" w:id="0">
    <w:p w14:paraId="2368E68C" w14:textId="77777777" w:rsidR="00F2513A" w:rsidRDefault="00F2513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D8BD" w14:textId="77777777" w:rsidR="00F2513A" w:rsidRDefault="00F2513A" w:rsidP="005762FE">
      <w:r>
        <w:separator/>
      </w:r>
    </w:p>
  </w:footnote>
  <w:footnote w:type="continuationSeparator" w:id="0">
    <w:p w14:paraId="1D43C1DE" w14:textId="77777777" w:rsidR="00F2513A" w:rsidRDefault="00F2513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A8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0AA8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13A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8E397"/>
  <w15:docId w15:val="{922193E4-2649-49C2-9647-1D94FF7E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2026-04-04T01:46:00Z</dcterms:created>
  <dcterms:modified xsi:type="dcterms:W3CDTF">2026-04-04T01:47:00Z</dcterms:modified>
</cp:coreProperties>
</file>