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9C1570" w:rsidRPr="009C1570" w14:paraId="235DE799" w14:textId="77777777" w:rsidTr="009C1570">
        <w:trPr>
          <w:trHeight w:val="600"/>
        </w:trPr>
        <w:tc>
          <w:tcPr>
            <w:tcW w:w="13176" w:type="dxa"/>
            <w:gridSpan w:val="7"/>
          </w:tcPr>
          <w:p w14:paraId="22BC0D7B" w14:textId="77777777" w:rsidR="009C1570" w:rsidRPr="009C1570" w:rsidRDefault="009C1570" w:rsidP="009C1570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July 2027</w:t>
            </w:r>
          </w:p>
        </w:tc>
      </w:tr>
      <w:tr w:rsidR="009C1570" w14:paraId="517A33A6" w14:textId="77777777" w:rsidTr="009C1570">
        <w:tc>
          <w:tcPr>
            <w:tcW w:w="1882" w:type="dxa"/>
          </w:tcPr>
          <w:p w14:paraId="648AB019" w14:textId="77777777" w:rsidR="009C1570" w:rsidRDefault="009C1570" w:rsidP="009C1570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37928EEB" w14:textId="77777777" w:rsidR="009C1570" w:rsidRDefault="009C1570" w:rsidP="009C1570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0C818D10" w14:textId="77777777" w:rsidR="009C1570" w:rsidRDefault="009C1570" w:rsidP="009C1570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610D616C" w14:textId="77777777" w:rsidR="009C1570" w:rsidRDefault="009C1570" w:rsidP="009C1570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95F586E" w14:textId="77777777" w:rsidR="009C1570" w:rsidRDefault="009C1570" w:rsidP="009C1570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9D058E4" w14:textId="77777777" w:rsidR="009C1570" w:rsidRDefault="009C1570" w:rsidP="009C1570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8EEF002" w14:textId="77777777" w:rsidR="009C1570" w:rsidRDefault="009C1570" w:rsidP="009C1570">
            <w:pPr>
              <w:jc w:val="center"/>
            </w:pPr>
            <w:r>
              <w:t>Saturday</w:t>
            </w:r>
          </w:p>
        </w:tc>
      </w:tr>
      <w:tr w:rsidR="009C1570" w14:paraId="33544B54" w14:textId="77777777" w:rsidTr="009C157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581C469D" w14:textId="77777777" w:rsidR="009C1570" w:rsidRDefault="009C1570" w:rsidP="009C1570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FCDD0AC" w14:textId="77777777" w:rsidR="009C1570" w:rsidRDefault="009C1570" w:rsidP="009C1570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5CB35F2" w14:textId="77777777" w:rsidR="009C1570" w:rsidRDefault="009C1570" w:rsidP="009C1570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FE1481F" w14:textId="77777777" w:rsidR="009C1570" w:rsidRDefault="009C1570" w:rsidP="009C1570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098CAD9" w14:textId="77777777" w:rsidR="009C1570" w:rsidRDefault="009C1570" w:rsidP="009C1570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0AA846F" w14:textId="77777777" w:rsidR="009C1570" w:rsidRDefault="009C1570" w:rsidP="009C1570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8A74023" w14:textId="77777777" w:rsidR="009C1570" w:rsidRDefault="009C1570" w:rsidP="009C1570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9C1570" w14:paraId="68233582" w14:textId="77777777" w:rsidTr="009C157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43DAA115" w14:textId="77777777" w:rsidR="009C1570" w:rsidRDefault="009C1570" w:rsidP="009C1570">
            <w:pPr>
              <w:jc w:val="center"/>
            </w:pPr>
            <w:r>
              <w:t>4</w:t>
            </w:r>
            <w:r>
              <w:br/>
            </w:r>
            <w:r>
              <w:br/>
              <w:t>Independence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562705E" w14:textId="77777777" w:rsidR="009C1570" w:rsidRDefault="009C1570" w:rsidP="009C1570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C7D9E1E" w14:textId="77777777" w:rsidR="009C1570" w:rsidRDefault="009C1570" w:rsidP="009C1570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A27A1D1" w14:textId="77777777" w:rsidR="009C1570" w:rsidRDefault="009C1570" w:rsidP="009C1570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D779C40" w14:textId="77777777" w:rsidR="009C1570" w:rsidRDefault="009C1570" w:rsidP="009C1570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0B22E78" w14:textId="77777777" w:rsidR="009C1570" w:rsidRDefault="009C1570" w:rsidP="009C1570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EADAF18" w14:textId="77777777" w:rsidR="009C1570" w:rsidRDefault="009C1570" w:rsidP="009C1570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9C1570" w14:paraId="6BC716E4" w14:textId="77777777" w:rsidTr="009C157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29C8BDEE" w14:textId="77777777" w:rsidR="009C1570" w:rsidRDefault="009C1570" w:rsidP="009C1570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52B170D" w14:textId="77777777" w:rsidR="009C1570" w:rsidRDefault="009C1570" w:rsidP="009C1570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11FFB0E" w14:textId="77777777" w:rsidR="009C1570" w:rsidRDefault="009C1570" w:rsidP="009C1570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2EF1DCE" w14:textId="77777777" w:rsidR="009C1570" w:rsidRDefault="009C1570" w:rsidP="009C1570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A5739E3" w14:textId="77777777" w:rsidR="009C1570" w:rsidRDefault="009C1570" w:rsidP="009C1570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F5468F9" w14:textId="77777777" w:rsidR="009C1570" w:rsidRDefault="009C1570" w:rsidP="009C1570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44BD215" w14:textId="77777777" w:rsidR="009C1570" w:rsidRDefault="009C1570" w:rsidP="009C1570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9C1570" w14:paraId="17069209" w14:textId="77777777" w:rsidTr="009C1570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4FC6098F" w14:textId="77777777" w:rsidR="009C1570" w:rsidRDefault="009C1570" w:rsidP="009C1570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B699FF7" w14:textId="77777777" w:rsidR="009C1570" w:rsidRDefault="009C1570" w:rsidP="009C1570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E2AD1F3" w14:textId="77777777" w:rsidR="009C1570" w:rsidRDefault="009C1570" w:rsidP="009C1570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BC51DA2" w14:textId="77777777" w:rsidR="009C1570" w:rsidRDefault="009C1570" w:rsidP="009C1570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40EBF33" w14:textId="77777777" w:rsidR="009C1570" w:rsidRDefault="009C1570" w:rsidP="009C1570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44C9B802" w14:textId="77777777" w:rsidR="009C1570" w:rsidRDefault="009C1570" w:rsidP="009C1570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9A4EC36" w14:textId="77777777" w:rsidR="009C1570" w:rsidRDefault="009C1570" w:rsidP="009C1570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9C1570" w14:paraId="77DB4BE8" w14:textId="77777777" w:rsidTr="009C1570">
        <w:trPr>
          <w:trHeight w:val="1340"/>
        </w:trPr>
        <w:tc>
          <w:tcPr>
            <w:tcW w:w="1882" w:type="dxa"/>
          </w:tcPr>
          <w:p w14:paraId="721D2282" w14:textId="77777777" w:rsidR="009C1570" w:rsidRDefault="009C1570" w:rsidP="009C1570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62C1BAC1" w14:textId="77777777" w:rsidR="009C1570" w:rsidRDefault="009C1570" w:rsidP="009C1570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3D265CC0" w14:textId="77777777" w:rsidR="009C1570" w:rsidRDefault="009C1570" w:rsidP="009C1570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03C0F50A" w14:textId="77777777" w:rsidR="009C1570" w:rsidRDefault="009C1570" w:rsidP="009C1570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1C853875" w14:textId="77777777" w:rsidR="009C1570" w:rsidRDefault="009C1570" w:rsidP="009C1570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3DD3A058" w14:textId="77777777" w:rsidR="009C1570" w:rsidRDefault="009C1570" w:rsidP="009C1570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7ABB2083" w14:textId="77777777" w:rsidR="009C1570" w:rsidRDefault="009C1570" w:rsidP="009C1570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</w:tr>
      <w:tr w:rsidR="009C1570" w14:paraId="2D36B5F3" w14:textId="77777777" w:rsidTr="009C1570">
        <w:trPr>
          <w:trHeight w:val="1340"/>
        </w:trPr>
        <w:tc>
          <w:tcPr>
            <w:tcW w:w="1882" w:type="dxa"/>
          </w:tcPr>
          <w:p w14:paraId="32FBE91C" w14:textId="77777777" w:rsidR="009C1570" w:rsidRDefault="009C1570" w:rsidP="009C1570">
            <w:pPr>
              <w:jc w:val="center"/>
            </w:pPr>
          </w:p>
        </w:tc>
        <w:tc>
          <w:tcPr>
            <w:tcW w:w="1882" w:type="dxa"/>
          </w:tcPr>
          <w:p w14:paraId="052AAB52" w14:textId="77777777" w:rsidR="009C1570" w:rsidRDefault="009C1570" w:rsidP="009C1570">
            <w:pPr>
              <w:jc w:val="center"/>
            </w:pPr>
          </w:p>
        </w:tc>
        <w:tc>
          <w:tcPr>
            <w:tcW w:w="1882" w:type="dxa"/>
          </w:tcPr>
          <w:p w14:paraId="50FB1B97" w14:textId="77777777" w:rsidR="009C1570" w:rsidRDefault="009C1570" w:rsidP="009C1570">
            <w:pPr>
              <w:jc w:val="center"/>
            </w:pPr>
          </w:p>
        </w:tc>
        <w:tc>
          <w:tcPr>
            <w:tcW w:w="1882" w:type="dxa"/>
          </w:tcPr>
          <w:p w14:paraId="4C5E4F8A" w14:textId="77777777" w:rsidR="009C1570" w:rsidRDefault="009C1570" w:rsidP="009C1570">
            <w:pPr>
              <w:jc w:val="center"/>
            </w:pPr>
          </w:p>
        </w:tc>
        <w:tc>
          <w:tcPr>
            <w:tcW w:w="1882" w:type="dxa"/>
          </w:tcPr>
          <w:p w14:paraId="591E393F" w14:textId="77777777" w:rsidR="009C1570" w:rsidRDefault="009C1570" w:rsidP="009C1570">
            <w:pPr>
              <w:jc w:val="center"/>
            </w:pPr>
          </w:p>
        </w:tc>
        <w:tc>
          <w:tcPr>
            <w:tcW w:w="1883" w:type="dxa"/>
          </w:tcPr>
          <w:p w14:paraId="7787171A" w14:textId="77777777" w:rsidR="009C1570" w:rsidRDefault="009C1570" w:rsidP="009C1570">
            <w:pPr>
              <w:jc w:val="center"/>
            </w:pPr>
          </w:p>
        </w:tc>
        <w:tc>
          <w:tcPr>
            <w:tcW w:w="1883" w:type="dxa"/>
          </w:tcPr>
          <w:p w14:paraId="148E2BE5" w14:textId="77777777" w:rsidR="009C1570" w:rsidRDefault="009C1570" w:rsidP="009C1570">
            <w:pPr>
              <w:jc w:val="center"/>
            </w:pPr>
          </w:p>
        </w:tc>
      </w:tr>
    </w:tbl>
    <w:p w14:paraId="26EF093D" w14:textId="77777777" w:rsidR="007268E4" w:rsidRPr="00BB4F60" w:rsidRDefault="009C1570" w:rsidP="009C1570">
      <w:pPr>
        <w:jc w:val="center"/>
      </w:pPr>
      <w:r>
        <w:t>© EditableCalendar.Com</w:t>
      </w:r>
    </w:p>
    <w:sectPr w:rsidR="007268E4" w:rsidRPr="00BB4F60" w:rsidSect="009C15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9C83" w14:textId="77777777" w:rsidR="004463EB" w:rsidRDefault="004463EB" w:rsidP="005762FE">
      <w:r>
        <w:separator/>
      </w:r>
    </w:p>
  </w:endnote>
  <w:endnote w:type="continuationSeparator" w:id="0">
    <w:p w14:paraId="016DC455" w14:textId="77777777" w:rsidR="004463EB" w:rsidRDefault="004463EB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EEC0B" w14:textId="77777777" w:rsidR="004463EB" w:rsidRDefault="004463EB" w:rsidP="005762FE">
      <w:r>
        <w:separator/>
      </w:r>
    </w:p>
  </w:footnote>
  <w:footnote w:type="continuationSeparator" w:id="0">
    <w:p w14:paraId="42781025" w14:textId="77777777" w:rsidR="004463EB" w:rsidRDefault="004463EB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70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463EB"/>
    <w:rsid w:val="004C2249"/>
    <w:rsid w:val="004C4DB0"/>
    <w:rsid w:val="004E378B"/>
    <w:rsid w:val="004E629F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C1570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B2C69"/>
  <w15:docId w15:val="{8C4259DA-D3A3-4917-995F-D170B24B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2027 Printable Calendar with Holidays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2026-04-04T03:37:00Z</dcterms:created>
  <dcterms:modified xsi:type="dcterms:W3CDTF">2026-04-04T03:38:00Z</dcterms:modified>
</cp:coreProperties>
</file>