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C24DC7" w:rsidRPr="00C24DC7" w14:paraId="1CC052CC" w14:textId="77777777" w:rsidTr="00C24DC7">
        <w:trPr>
          <w:trHeight w:val="600"/>
        </w:trPr>
        <w:tc>
          <w:tcPr>
            <w:tcW w:w="13176" w:type="dxa"/>
            <w:gridSpan w:val="7"/>
          </w:tcPr>
          <w:p w14:paraId="087572C3" w14:textId="77777777" w:rsidR="00C24DC7" w:rsidRPr="00C24DC7" w:rsidRDefault="00C24DC7" w:rsidP="00C24DC7">
            <w:pPr>
              <w:jc w:val="center"/>
              <w:rPr>
                <w:sz w:val="48"/>
              </w:rPr>
            </w:pPr>
            <w:r>
              <w:rPr>
                <w:sz w:val="48"/>
              </w:rPr>
              <w:t>June 2027</w:t>
            </w:r>
          </w:p>
        </w:tc>
      </w:tr>
      <w:tr w:rsidR="00C24DC7" w14:paraId="23F034DF" w14:textId="77777777" w:rsidTr="00C24DC7">
        <w:tc>
          <w:tcPr>
            <w:tcW w:w="1882" w:type="dxa"/>
          </w:tcPr>
          <w:p w14:paraId="1935192E" w14:textId="77777777" w:rsidR="00C24DC7" w:rsidRDefault="00C24DC7" w:rsidP="00C24DC7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2513AE9D" w14:textId="77777777" w:rsidR="00C24DC7" w:rsidRDefault="00C24DC7" w:rsidP="00C24DC7">
            <w:pPr>
              <w:jc w:val="center"/>
            </w:pPr>
            <w:r>
              <w:t>Monday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F1E79A6" w14:textId="77777777" w:rsidR="00C24DC7" w:rsidRDefault="00C24DC7" w:rsidP="00C24DC7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F2DD37C" w14:textId="77777777" w:rsidR="00C24DC7" w:rsidRDefault="00C24DC7" w:rsidP="00C24DC7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C171164" w14:textId="77777777" w:rsidR="00C24DC7" w:rsidRDefault="00C24DC7" w:rsidP="00C24DC7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C02FEE6" w14:textId="77777777" w:rsidR="00C24DC7" w:rsidRDefault="00C24DC7" w:rsidP="00C24DC7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69F981AA" w14:textId="77777777" w:rsidR="00C24DC7" w:rsidRDefault="00C24DC7" w:rsidP="00C24DC7">
            <w:pPr>
              <w:jc w:val="center"/>
            </w:pPr>
            <w:r>
              <w:t>Saturday</w:t>
            </w:r>
          </w:p>
        </w:tc>
      </w:tr>
      <w:tr w:rsidR="00C24DC7" w14:paraId="09FA9720" w14:textId="77777777" w:rsidTr="00C24DC7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512907E2" w14:textId="77777777" w:rsidR="00C24DC7" w:rsidRDefault="00C24DC7" w:rsidP="00C24DC7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E203DC6" w14:textId="77777777" w:rsidR="00C24DC7" w:rsidRDefault="00C24DC7" w:rsidP="00C24DC7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5EE9226" w14:textId="77777777" w:rsidR="00C24DC7" w:rsidRDefault="00C24DC7" w:rsidP="00C24DC7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C697EA4" w14:textId="77777777" w:rsidR="00C24DC7" w:rsidRDefault="00C24DC7" w:rsidP="00C24DC7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62C3452" w14:textId="77777777" w:rsidR="00C24DC7" w:rsidRDefault="00C24DC7" w:rsidP="00C24DC7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68DFDFFD" w14:textId="77777777" w:rsidR="00C24DC7" w:rsidRDefault="00C24DC7" w:rsidP="00C24DC7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6FA0E192" w14:textId="77777777" w:rsidR="00C24DC7" w:rsidRDefault="00C24DC7" w:rsidP="00C24DC7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</w:tr>
      <w:tr w:rsidR="00C24DC7" w14:paraId="3CAC3895" w14:textId="77777777" w:rsidTr="00C24DC7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6D846E7B" w14:textId="77777777" w:rsidR="00C24DC7" w:rsidRDefault="00C24DC7" w:rsidP="00C24DC7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C8F45F2" w14:textId="77777777" w:rsidR="00C24DC7" w:rsidRDefault="00C24DC7" w:rsidP="00C24DC7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F7AFFB2" w14:textId="77777777" w:rsidR="00C24DC7" w:rsidRDefault="00C24DC7" w:rsidP="00C24DC7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CB04500" w14:textId="77777777" w:rsidR="00C24DC7" w:rsidRDefault="00C24DC7" w:rsidP="00C24DC7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153FC38" w14:textId="77777777" w:rsidR="00C24DC7" w:rsidRDefault="00C24DC7" w:rsidP="00C24DC7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DFFEDC6" w14:textId="77777777" w:rsidR="00C24DC7" w:rsidRDefault="00C24DC7" w:rsidP="00C24DC7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E51A178" w14:textId="77777777" w:rsidR="00C24DC7" w:rsidRDefault="00C24DC7" w:rsidP="00C24DC7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</w:tr>
      <w:tr w:rsidR="00C24DC7" w14:paraId="2EA3FDE0" w14:textId="77777777" w:rsidTr="00C24DC7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36038A9D" w14:textId="77777777" w:rsidR="00C24DC7" w:rsidRDefault="00C24DC7" w:rsidP="00C24DC7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0E984BF" w14:textId="77777777" w:rsidR="00C24DC7" w:rsidRDefault="00C24DC7" w:rsidP="00C24DC7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99679D0" w14:textId="77777777" w:rsidR="00C24DC7" w:rsidRDefault="00C24DC7" w:rsidP="00C24DC7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CC0603" w14:textId="77777777" w:rsidR="00C24DC7" w:rsidRDefault="00C24DC7" w:rsidP="00C24DC7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A0F9F0C" w14:textId="77777777" w:rsidR="00C24DC7" w:rsidRDefault="00C24DC7" w:rsidP="00C24DC7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4554FE0" w14:textId="77777777" w:rsidR="00C24DC7" w:rsidRDefault="00C24DC7" w:rsidP="00C24DC7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7E606E9" w14:textId="77777777" w:rsidR="00C24DC7" w:rsidRDefault="00C24DC7" w:rsidP="00C24DC7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</w:tr>
      <w:tr w:rsidR="00C24DC7" w14:paraId="634FA5E1" w14:textId="77777777" w:rsidTr="00C24DC7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644F3D0F" w14:textId="77777777" w:rsidR="00C24DC7" w:rsidRDefault="00C24DC7" w:rsidP="00C24DC7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EE65B9D" w14:textId="77777777" w:rsidR="00C24DC7" w:rsidRDefault="00C24DC7" w:rsidP="00C24DC7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65576D7" w14:textId="77777777" w:rsidR="00C24DC7" w:rsidRDefault="00C24DC7" w:rsidP="00C24DC7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7BD0A05" w14:textId="77777777" w:rsidR="00C24DC7" w:rsidRDefault="00C24DC7" w:rsidP="00C24DC7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3A363BA8" w14:textId="77777777" w:rsidR="00C24DC7" w:rsidRDefault="00C24DC7" w:rsidP="00C24DC7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4D9B6DB4" w14:textId="77777777" w:rsidR="00C24DC7" w:rsidRDefault="00C24DC7" w:rsidP="00C24DC7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5ECC6BC7" w14:textId="77777777" w:rsidR="00C24DC7" w:rsidRDefault="00C24DC7" w:rsidP="00C24DC7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</w:tr>
      <w:tr w:rsidR="00C24DC7" w14:paraId="6CF5223C" w14:textId="77777777" w:rsidTr="00C24DC7">
        <w:trPr>
          <w:trHeight w:val="1340"/>
        </w:trPr>
        <w:tc>
          <w:tcPr>
            <w:tcW w:w="1882" w:type="dxa"/>
          </w:tcPr>
          <w:p w14:paraId="019B9ADC" w14:textId="77777777" w:rsidR="00C24DC7" w:rsidRDefault="00C24DC7" w:rsidP="00C24DC7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49908F89" w14:textId="77777777" w:rsidR="00C24DC7" w:rsidRDefault="00C24DC7" w:rsidP="00C24DC7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49DF5BA7" w14:textId="77777777" w:rsidR="00C24DC7" w:rsidRDefault="00C24DC7" w:rsidP="00C24DC7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18CBF5A7" w14:textId="77777777" w:rsidR="00C24DC7" w:rsidRDefault="00C24DC7" w:rsidP="00C24DC7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639BD54B" w14:textId="77777777" w:rsidR="00C24DC7" w:rsidRDefault="00C24DC7" w:rsidP="00C24DC7">
            <w:pPr>
              <w:jc w:val="center"/>
            </w:pPr>
          </w:p>
        </w:tc>
        <w:tc>
          <w:tcPr>
            <w:tcW w:w="1883" w:type="dxa"/>
          </w:tcPr>
          <w:p w14:paraId="6C527EFA" w14:textId="77777777" w:rsidR="00C24DC7" w:rsidRDefault="00C24DC7" w:rsidP="00C24DC7">
            <w:pPr>
              <w:jc w:val="center"/>
            </w:pPr>
          </w:p>
        </w:tc>
        <w:tc>
          <w:tcPr>
            <w:tcW w:w="1883" w:type="dxa"/>
          </w:tcPr>
          <w:p w14:paraId="33DE29C4" w14:textId="77777777" w:rsidR="00C24DC7" w:rsidRDefault="00C24DC7" w:rsidP="00C24DC7">
            <w:pPr>
              <w:jc w:val="center"/>
            </w:pPr>
          </w:p>
        </w:tc>
      </w:tr>
      <w:tr w:rsidR="00C24DC7" w14:paraId="5A270688" w14:textId="77777777" w:rsidTr="00C24DC7">
        <w:trPr>
          <w:trHeight w:val="1340"/>
        </w:trPr>
        <w:tc>
          <w:tcPr>
            <w:tcW w:w="1882" w:type="dxa"/>
          </w:tcPr>
          <w:p w14:paraId="132F566E" w14:textId="77777777" w:rsidR="00C24DC7" w:rsidRDefault="00C24DC7" w:rsidP="00C24DC7">
            <w:pPr>
              <w:jc w:val="center"/>
            </w:pPr>
          </w:p>
        </w:tc>
        <w:tc>
          <w:tcPr>
            <w:tcW w:w="1882" w:type="dxa"/>
          </w:tcPr>
          <w:p w14:paraId="1A136C8A" w14:textId="77777777" w:rsidR="00C24DC7" w:rsidRDefault="00C24DC7" w:rsidP="00C24DC7">
            <w:pPr>
              <w:jc w:val="center"/>
            </w:pPr>
          </w:p>
        </w:tc>
        <w:tc>
          <w:tcPr>
            <w:tcW w:w="1882" w:type="dxa"/>
          </w:tcPr>
          <w:p w14:paraId="7637B4E9" w14:textId="77777777" w:rsidR="00C24DC7" w:rsidRDefault="00C24DC7" w:rsidP="00C24DC7">
            <w:pPr>
              <w:jc w:val="center"/>
            </w:pPr>
          </w:p>
        </w:tc>
        <w:tc>
          <w:tcPr>
            <w:tcW w:w="1882" w:type="dxa"/>
          </w:tcPr>
          <w:p w14:paraId="5224331F" w14:textId="77777777" w:rsidR="00C24DC7" w:rsidRDefault="00C24DC7" w:rsidP="00C24DC7">
            <w:pPr>
              <w:jc w:val="center"/>
            </w:pPr>
          </w:p>
        </w:tc>
        <w:tc>
          <w:tcPr>
            <w:tcW w:w="1882" w:type="dxa"/>
          </w:tcPr>
          <w:p w14:paraId="51CA1C6E" w14:textId="77777777" w:rsidR="00C24DC7" w:rsidRDefault="00C24DC7" w:rsidP="00C24DC7">
            <w:pPr>
              <w:jc w:val="center"/>
            </w:pPr>
          </w:p>
        </w:tc>
        <w:tc>
          <w:tcPr>
            <w:tcW w:w="1883" w:type="dxa"/>
          </w:tcPr>
          <w:p w14:paraId="51B17E94" w14:textId="77777777" w:rsidR="00C24DC7" w:rsidRDefault="00C24DC7" w:rsidP="00C24DC7">
            <w:pPr>
              <w:jc w:val="center"/>
            </w:pPr>
          </w:p>
        </w:tc>
        <w:tc>
          <w:tcPr>
            <w:tcW w:w="1883" w:type="dxa"/>
          </w:tcPr>
          <w:p w14:paraId="2151CCB5" w14:textId="77777777" w:rsidR="00C24DC7" w:rsidRDefault="00C24DC7" w:rsidP="00C24DC7">
            <w:pPr>
              <w:jc w:val="center"/>
            </w:pPr>
          </w:p>
        </w:tc>
      </w:tr>
    </w:tbl>
    <w:p w14:paraId="263273E3" w14:textId="77777777" w:rsidR="007268E4" w:rsidRPr="00BB4F60" w:rsidRDefault="00C24DC7" w:rsidP="00C24DC7">
      <w:pPr>
        <w:jc w:val="center"/>
      </w:pPr>
      <w:r>
        <w:t>© EditableCalendar.Com</w:t>
      </w:r>
    </w:p>
    <w:sectPr w:rsidR="007268E4" w:rsidRPr="00BB4F60" w:rsidSect="00C24DC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3683" w14:textId="77777777" w:rsidR="006B5489" w:rsidRDefault="006B5489" w:rsidP="005762FE">
      <w:r>
        <w:separator/>
      </w:r>
    </w:p>
  </w:endnote>
  <w:endnote w:type="continuationSeparator" w:id="0">
    <w:p w14:paraId="2A183C4C" w14:textId="77777777" w:rsidR="006B5489" w:rsidRDefault="006B548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5B2EB" w14:textId="77777777" w:rsidR="006B5489" w:rsidRDefault="006B5489" w:rsidP="005762FE">
      <w:r>
        <w:separator/>
      </w:r>
    </w:p>
  </w:footnote>
  <w:footnote w:type="continuationSeparator" w:id="0">
    <w:p w14:paraId="648F2C43" w14:textId="77777777" w:rsidR="006B5489" w:rsidRDefault="006B5489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C7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B5489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4DC7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D8CA2"/>
  <w15:docId w15:val="{DB7CC7EC-0E73-414E-A965-4794D11D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2026-04-04T03:37:00Z</dcterms:created>
  <dcterms:modified xsi:type="dcterms:W3CDTF">2026-04-04T03:37:00Z</dcterms:modified>
</cp:coreProperties>
</file>