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D4950" w14:textId="77777777" w:rsidR="00D967FF" w:rsidRDefault="00D11F65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March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333021FE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8626C04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2D682CA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A642EBD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061DAB6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510279F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7CCDEC0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98A2166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35FE2DC9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894E23E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B83D9D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9619B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712E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2088C0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2B09FC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2AF963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AE39EF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F1600A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D967FF" w14:paraId="7BE7135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2F3CC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3C7AE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45036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A08BD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228A6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23971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6702E7" w14:textId="77777777" w:rsidR="00D967FF" w:rsidRDefault="00D967FF">
            <w:pPr>
              <w:pStyle w:val="CalendarText"/>
            </w:pPr>
          </w:p>
        </w:tc>
      </w:tr>
      <w:tr w:rsidR="00D967FF" w14:paraId="5BF0906B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ADDA5A7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28E896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6F9224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3464C24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E3CB7C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00215AF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06B8E9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</w:tr>
      <w:tr w:rsidR="00D967FF" w14:paraId="63B90032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E1478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825DD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56B96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12819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02AFB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1CA16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67D73D" w14:textId="77777777" w:rsidR="00D967FF" w:rsidRDefault="00D967FF">
            <w:pPr>
              <w:pStyle w:val="CalendarText"/>
            </w:pPr>
          </w:p>
        </w:tc>
      </w:tr>
      <w:tr w:rsidR="00D967FF" w14:paraId="03741E1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49717A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934410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BA7057C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8A4090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FDB97F8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662061F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991A503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</w:tr>
      <w:tr w:rsidR="00D967FF" w14:paraId="1C83A782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B2FC1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7E173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14D3B1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E0142E" w14:textId="77777777" w:rsidR="00D967FF" w:rsidRDefault="0066054B" w:rsidP="0066054B">
            <w:pPr>
              <w:pStyle w:val="CalendarText"/>
              <w:jc w:val="center"/>
            </w:pPr>
            <w:r w:rsidRPr="0066054B">
              <w:t>St. Patrick's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72FF4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B7329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1C7364" w14:textId="77777777" w:rsidR="00D967FF" w:rsidRDefault="00D967FF">
            <w:pPr>
              <w:pStyle w:val="CalendarText"/>
            </w:pPr>
          </w:p>
        </w:tc>
      </w:tr>
      <w:tr w:rsidR="00D967FF" w14:paraId="5DF6E23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1BDFA73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03DC78B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D1D216D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1981BCE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6F7312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9E4D15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000CC6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D967FF" w14:paraId="42C3AC4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51537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FBBCE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18A6DA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69DEFB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0335E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37854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00F4FE" w14:textId="77777777" w:rsidR="00D967FF" w:rsidRDefault="00D967FF">
            <w:pPr>
              <w:pStyle w:val="CalendarText"/>
            </w:pPr>
          </w:p>
        </w:tc>
      </w:tr>
      <w:tr w:rsidR="00D967FF" w14:paraId="30425D3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B62C16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2C63C94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0EEBE2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7C0914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752526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619B8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1EF753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619B8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9619B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619B8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0300CD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9619B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9619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619B8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0E7C7A7C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FDD46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0CB393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E776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17796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98DC8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51E44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AFC745" w14:textId="77777777" w:rsidR="00D967FF" w:rsidRDefault="00D967FF">
            <w:pPr>
              <w:pStyle w:val="CalendarText"/>
            </w:pPr>
          </w:p>
        </w:tc>
      </w:tr>
      <w:tr w:rsidR="00D967FF" w14:paraId="6FA922E9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873A769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9619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EA421B" w14:textId="77777777" w:rsidR="00D967FF" w:rsidRDefault="00D11F65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DA4936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F6F348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DFD318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1B21390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A55EF7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E391A0B" w14:textId="77777777" w:rsidR="00D967FF" w:rsidRDefault="00D967FF">
            <w:pPr>
              <w:pStyle w:val="Date"/>
            </w:pPr>
          </w:p>
        </w:tc>
      </w:tr>
      <w:tr w:rsidR="00D967FF" w14:paraId="24E32A54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AD3BD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DE1A1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9C0D3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B4ED8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09EE8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105C4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B0E237" w14:textId="77777777" w:rsidR="00D967FF" w:rsidRDefault="00D967FF">
            <w:pPr>
              <w:pStyle w:val="CalendarText"/>
            </w:pPr>
          </w:p>
        </w:tc>
      </w:tr>
    </w:tbl>
    <w:p w14:paraId="39DBA3E5" w14:textId="35D38553" w:rsidR="00D967FF" w:rsidRDefault="00A55D64" w:rsidP="00A55D64">
      <w:pPr>
        <w:jc w:val="center"/>
      </w:pPr>
      <w:r>
        <w:t xml:space="preserve">© </w:t>
      </w:r>
      <w:r w:rsidR="009E11B3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3/31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3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C6F54"/>
    <w:rsid w:val="00335FFD"/>
    <w:rsid w:val="003F32D0"/>
    <w:rsid w:val="00521CAA"/>
    <w:rsid w:val="005B38A3"/>
    <w:rsid w:val="0066054B"/>
    <w:rsid w:val="008712EC"/>
    <w:rsid w:val="009619B8"/>
    <w:rsid w:val="009E11B3"/>
    <w:rsid w:val="00A55D64"/>
    <w:rsid w:val="00BF49AE"/>
    <w:rsid w:val="00C56884"/>
    <w:rsid w:val="00D11F65"/>
    <w:rsid w:val="00D2091D"/>
    <w:rsid w:val="00D967FF"/>
    <w:rsid w:val="00D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F06D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37461-3ACF-4CB8-8DFB-1E857273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2022 Printable Calendar with Holidays</vt:lpstr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2022 Printable Calendar with Holidays</dc:title>
  <dc:creator>AutoBVT</dc:creator>
  <cp:lastModifiedBy>admin</cp:lastModifiedBy>
  <cp:revision>5</cp:revision>
  <dcterms:created xsi:type="dcterms:W3CDTF">2018-11-20T03:24:00Z</dcterms:created>
  <dcterms:modified xsi:type="dcterms:W3CDTF">2019-05-20T03:14:00Z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