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CalendarAddIn"/>
        <w:tblW w:w="13176" w:type="dxa"/>
        <w:tblLayout w:type="fixed"/>
        <w:tblLook w:val="04A0" w:firstRow="1" w:lastRow="0" w:firstColumn="1" w:lastColumn="0" w:noHBand="0" w:noVBand="1"/>
      </w:tblPr>
      <w:tblGrid>
        <w:gridCol w:w="1882"/>
        <w:gridCol w:w="1882"/>
        <w:gridCol w:w="1882"/>
        <w:gridCol w:w="1882"/>
        <w:gridCol w:w="1882"/>
        <w:gridCol w:w="1883"/>
        <w:gridCol w:w="1883"/>
      </w:tblGrid>
      <w:tr w:rsidR="006464A7" w:rsidRPr="006464A7" w14:paraId="2C820837" w14:textId="77777777" w:rsidTr="006464A7">
        <w:trPr>
          <w:trHeight w:val="600"/>
        </w:trPr>
        <w:tc>
          <w:tcPr>
            <w:tcW w:w="13176" w:type="dxa"/>
            <w:gridSpan w:val="7"/>
          </w:tcPr>
          <w:p w14:paraId="4C211727" w14:textId="77777777" w:rsidR="006464A7" w:rsidRPr="006464A7" w:rsidRDefault="006464A7" w:rsidP="006464A7">
            <w:pPr>
              <w:jc w:val="center"/>
              <w:rPr>
                <w:sz w:val="48"/>
              </w:rPr>
            </w:pPr>
            <w:r>
              <w:rPr>
                <w:sz w:val="48"/>
              </w:rPr>
              <w:t>March 2025</w:t>
            </w:r>
          </w:p>
        </w:tc>
      </w:tr>
      <w:tr w:rsidR="006464A7" w14:paraId="2FD40367" w14:textId="77777777" w:rsidTr="006464A7">
        <w:tc>
          <w:tcPr>
            <w:tcW w:w="1882" w:type="dxa"/>
          </w:tcPr>
          <w:p w14:paraId="1381DFAE" w14:textId="77777777" w:rsidR="006464A7" w:rsidRDefault="006464A7" w:rsidP="006464A7">
            <w:pPr>
              <w:jc w:val="center"/>
            </w:pPr>
            <w:r>
              <w:t>Sunday</w:t>
            </w:r>
          </w:p>
        </w:tc>
        <w:tc>
          <w:tcPr>
            <w:tcW w:w="1882" w:type="dxa"/>
          </w:tcPr>
          <w:p w14:paraId="786EC470" w14:textId="77777777" w:rsidR="006464A7" w:rsidRDefault="006464A7" w:rsidP="006464A7">
            <w:pPr>
              <w:jc w:val="center"/>
            </w:pPr>
            <w:r>
              <w:t>Monday</w:t>
            </w:r>
          </w:p>
        </w:tc>
        <w:tc>
          <w:tcPr>
            <w:tcW w:w="1882" w:type="dxa"/>
          </w:tcPr>
          <w:p w14:paraId="4C72FFA9" w14:textId="77777777" w:rsidR="006464A7" w:rsidRDefault="006464A7" w:rsidP="006464A7">
            <w:pPr>
              <w:jc w:val="center"/>
            </w:pPr>
            <w:r>
              <w:t>Tuesday</w:t>
            </w:r>
          </w:p>
        </w:tc>
        <w:tc>
          <w:tcPr>
            <w:tcW w:w="1882" w:type="dxa"/>
          </w:tcPr>
          <w:p w14:paraId="72C6E3B6" w14:textId="77777777" w:rsidR="006464A7" w:rsidRDefault="006464A7" w:rsidP="006464A7">
            <w:pPr>
              <w:jc w:val="center"/>
            </w:pPr>
            <w:r>
              <w:t>Wednesday</w:t>
            </w:r>
          </w:p>
        </w:tc>
        <w:tc>
          <w:tcPr>
            <w:tcW w:w="1882" w:type="dxa"/>
          </w:tcPr>
          <w:p w14:paraId="531ABDD8" w14:textId="77777777" w:rsidR="006464A7" w:rsidRDefault="006464A7" w:rsidP="006464A7">
            <w:pPr>
              <w:jc w:val="center"/>
            </w:pPr>
            <w:r>
              <w:t>Thursday</w:t>
            </w:r>
          </w:p>
        </w:tc>
        <w:tc>
          <w:tcPr>
            <w:tcW w:w="1883" w:type="dxa"/>
          </w:tcPr>
          <w:p w14:paraId="43F1E3B5" w14:textId="77777777" w:rsidR="006464A7" w:rsidRDefault="006464A7" w:rsidP="006464A7">
            <w:pPr>
              <w:jc w:val="center"/>
            </w:pPr>
            <w:r>
              <w:t>Friday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31B9613C" w14:textId="77777777" w:rsidR="006464A7" w:rsidRDefault="006464A7" w:rsidP="006464A7">
            <w:pPr>
              <w:jc w:val="center"/>
            </w:pPr>
            <w:r>
              <w:t>Saturday</w:t>
            </w:r>
          </w:p>
        </w:tc>
      </w:tr>
      <w:tr w:rsidR="006464A7" w14:paraId="4910EBB6" w14:textId="77777777" w:rsidTr="006464A7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</w:tcPr>
          <w:p w14:paraId="739360A1" w14:textId="77777777" w:rsidR="006464A7" w:rsidRDefault="006464A7" w:rsidP="006464A7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77EEF500" w14:textId="77777777" w:rsidR="006464A7" w:rsidRDefault="006464A7" w:rsidP="006464A7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2539EC39" w14:textId="77777777" w:rsidR="006464A7" w:rsidRDefault="006464A7" w:rsidP="006464A7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3A281DD9" w14:textId="77777777" w:rsidR="006464A7" w:rsidRDefault="006464A7" w:rsidP="006464A7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300DF130" w14:textId="77777777" w:rsidR="006464A7" w:rsidRDefault="006464A7" w:rsidP="006464A7">
            <w:pPr>
              <w:jc w:val="center"/>
            </w:pP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21EA92BC" w14:textId="77777777" w:rsidR="006464A7" w:rsidRDefault="006464A7" w:rsidP="006464A7">
            <w:pPr>
              <w:jc w:val="center"/>
            </w:pP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3F0BF709" w14:textId="77777777" w:rsidR="006464A7" w:rsidRDefault="006464A7" w:rsidP="006464A7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</w:tr>
      <w:tr w:rsidR="006464A7" w14:paraId="4AB76A81" w14:textId="77777777" w:rsidTr="006464A7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292F7DFC" w14:textId="77777777" w:rsidR="006464A7" w:rsidRDefault="006464A7" w:rsidP="006464A7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1E00F05C" w14:textId="77777777" w:rsidR="006464A7" w:rsidRDefault="006464A7" w:rsidP="006464A7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2511BBA9" w14:textId="77777777" w:rsidR="006464A7" w:rsidRDefault="006464A7" w:rsidP="006464A7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34590BC0" w14:textId="77777777" w:rsidR="006464A7" w:rsidRDefault="006464A7" w:rsidP="006464A7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572497EB" w14:textId="77777777" w:rsidR="006464A7" w:rsidRDefault="006464A7" w:rsidP="006464A7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31E5040A" w14:textId="77777777" w:rsidR="006464A7" w:rsidRDefault="006464A7" w:rsidP="006464A7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39D8BC2A" w14:textId="77777777" w:rsidR="006464A7" w:rsidRDefault="006464A7" w:rsidP="006464A7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</w:tr>
      <w:tr w:rsidR="006464A7" w14:paraId="73FE41D7" w14:textId="77777777" w:rsidTr="006464A7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797DA922" w14:textId="77777777" w:rsidR="006464A7" w:rsidRDefault="006464A7" w:rsidP="006464A7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64CE681F" w14:textId="77777777" w:rsidR="006464A7" w:rsidRDefault="006464A7" w:rsidP="006464A7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5D7D6752" w14:textId="77777777" w:rsidR="006464A7" w:rsidRDefault="006464A7" w:rsidP="006464A7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2EF18A82" w14:textId="77777777" w:rsidR="006464A7" w:rsidRDefault="006464A7" w:rsidP="006464A7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035B6F47" w14:textId="77777777" w:rsidR="006464A7" w:rsidRDefault="006464A7" w:rsidP="006464A7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65C8A64C" w14:textId="77777777" w:rsidR="006464A7" w:rsidRDefault="006464A7" w:rsidP="006464A7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5DA09197" w14:textId="77777777" w:rsidR="006464A7" w:rsidRDefault="006464A7" w:rsidP="006464A7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</w:tr>
      <w:tr w:rsidR="006464A7" w14:paraId="2E030D3E" w14:textId="77777777" w:rsidTr="006464A7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7C30DC33" w14:textId="77777777" w:rsidR="006464A7" w:rsidRDefault="006464A7" w:rsidP="006464A7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797C7D8B" w14:textId="77777777" w:rsidR="006464A7" w:rsidRDefault="006464A7" w:rsidP="006464A7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37E948CA" w14:textId="77777777" w:rsidR="006464A7" w:rsidRDefault="006464A7" w:rsidP="006464A7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0B9A3AA3" w14:textId="77777777" w:rsidR="006464A7" w:rsidRDefault="006464A7" w:rsidP="006464A7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36C83D1B" w14:textId="77777777" w:rsidR="006464A7" w:rsidRDefault="006464A7" w:rsidP="006464A7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3ADD0FFF" w14:textId="77777777" w:rsidR="006464A7" w:rsidRDefault="006464A7" w:rsidP="006464A7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4DBB85A6" w14:textId="77777777" w:rsidR="006464A7" w:rsidRDefault="006464A7" w:rsidP="006464A7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</w:tr>
      <w:tr w:rsidR="006464A7" w14:paraId="74622108" w14:textId="77777777" w:rsidTr="006464A7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461FD87E" w14:textId="77777777" w:rsidR="006464A7" w:rsidRDefault="006464A7" w:rsidP="006464A7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4EC132DD" w14:textId="77777777" w:rsidR="006464A7" w:rsidRDefault="006464A7" w:rsidP="006464A7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64C92100" w14:textId="77777777" w:rsidR="006464A7" w:rsidRDefault="006464A7" w:rsidP="006464A7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1303D93D" w14:textId="77777777" w:rsidR="006464A7" w:rsidRDefault="006464A7" w:rsidP="006464A7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15B1C3A4" w14:textId="77777777" w:rsidR="006464A7" w:rsidRDefault="006464A7" w:rsidP="006464A7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883" w:type="dxa"/>
            <w:shd w:val="clear" w:color="auto" w:fill="auto"/>
          </w:tcPr>
          <w:p w14:paraId="5FAB332F" w14:textId="77777777" w:rsidR="006464A7" w:rsidRDefault="006464A7" w:rsidP="006464A7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883" w:type="dxa"/>
            <w:shd w:val="clear" w:color="auto" w:fill="auto"/>
          </w:tcPr>
          <w:p w14:paraId="45D76C4A" w14:textId="77777777" w:rsidR="006464A7" w:rsidRDefault="006464A7" w:rsidP="006464A7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</w:tr>
      <w:tr w:rsidR="006464A7" w14:paraId="556A8EE5" w14:textId="77777777" w:rsidTr="006464A7">
        <w:trPr>
          <w:trHeight w:val="1340"/>
        </w:trPr>
        <w:tc>
          <w:tcPr>
            <w:tcW w:w="1882" w:type="dxa"/>
            <w:shd w:val="clear" w:color="auto" w:fill="auto"/>
          </w:tcPr>
          <w:p w14:paraId="739A1B0D" w14:textId="77777777" w:rsidR="006464A7" w:rsidRDefault="006464A7" w:rsidP="006464A7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7A0CB855" w14:textId="77777777" w:rsidR="006464A7" w:rsidRDefault="006464A7" w:rsidP="006464A7">
            <w:pPr>
              <w:jc w:val="center"/>
            </w:pPr>
            <w:r>
              <w:t>31</w:t>
            </w:r>
            <w:r>
              <w:br/>
            </w:r>
            <w:r>
              <w:br/>
            </w:r>
          </w:p>
        </w:tc>
        <w:tc>
          <w:tcPr>
            <w:tcW w:w="1882" w:type="dxa"/>
          </w:tcPr>
          <w:p w14:paraId="55088366" w14:textId="77777777" w:rsidR="006464A7" w:rsidRDefault="006464A7" w:rsidP="006464A7">
            <w:pPr>
              <w:jc w:val="center"/>
            </w:pPr>
          </w:p>
        </w:tc>
        <w:tc>
          <w:tcPr>
            <w:tcW w:w="1882" w:type="dxa"/>
          </w:tcPr>
          <w:p w14:paraId="42A5B6E6" w14:textId="77777777" w:rsidR="006464A7" w:rsidRDefault="006464A7" w:rsidP="006464A7">
            <w:pPr>
              <w:jc w:val="center"/>
            </w:pPr>
          </w:p>
        </w:tc>
        <w:tc>
          <w:tcPr>
            <w:tcW w:w="1882" w:type="dxa"/>
          </w:tcPr>
          <w:p w14:paraId="6A665D09" w14:textId="77777777" w:rsidR="006464A7" w:rsidRDefault="006464A7" w:rsidP="006464A7">
            <w:pPr>
              <w:jc w:val="center"/>
            </w:pPr>
          </w:p>
        </w:tc>
        <w:tc>
          <w:tcPr>
            <w:tcW w:w="1883" w:type="dxa"/>
          </w:tcPr>
          <w:p w14:paraId="740C070C" w14:textId="77777777" w:rsidR="006464A7" w:rsidRDefault="006464A7" w:rsidP="006464A7">
            <w:pPr>
              <w:jc w:val="center"/>
            </w:pPr>
          </w:p>
        </w:tc>
        <w:tc>
          <w:tcPr>
            <w:tcW w:w="1883" w:type="dxa"/>
          </w:tcPr>
          <w:p w14:paraId="0C773CF7" w14:textId="77777777" w:rsidR="006464A7" w:rsidRDefault="006464A7" w:rsidP="006464A7">
            <w:pPr>
              <w:jc w:val="center"/>
            </w:pPr>
          </w:p>
        </w:tc>
      </w:tr>
    </w:tbl>
    <w:p w14:paraId="73F8C5C0" w14:textId="77777777" w:rsidR="007268E4" w:rsidRPr="00BB4F60" w:rsidRDefault="006464A7" w:rsidP="006464A7">
      <w:pPr>
        <w:jc w:val="center"/>
      </w:pPr>
      <w:r>
        <w:t>© EditableCalendar.Com</w:t>
      </w:r>
    </w:p>
    <w:sectPr w:rsidR="007268E4" w:rsidRPr="00BB4F60" w:rsidSect="006464A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ECA0F" w14:textId="77777777" w:rsidR="001A7EDC" w:rsidRDefault="001A7EDC" w:rsidP="005762FE">
      <w:r>
        <w:separator/>
      </w:r>
    </w:p>
  </w:endnote>
  <w:endnote w:type="continuationSeparator" w:id="0">
    <w:p w14:paraId="1AE0C0F1" w14:textId="77777777" w:rsidR="001A7EDC" w:rsidRDefault="001A7EDC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958B4" w14:textId="77777777" w:rsidR="001A7EDC" w:rsidRDefault="001A7EDC" w:rsidP="005762FE">
      <w:r>
        <w:separator/>
      </w:r>
    </w:p>
  </w:footnote>
  <w:footnote w:type="continuationSeparator" w:id="0">
    <w:p w14:paraId="36FA1202" w14:textId="77777777" w:rsidR="001A7EDC" w:rsidRDefault="001A7EDC" w:rsidP="0057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 w16cid:durableId="758258322">
    <w:abstractNumId w:val="0"/>
  </w:num>
  <w:num w:numId="2" w16cid:durableId="1356033281">
    <w:abstractNumId w:val="1"/>
  </w:num>
  <w:num w:numId="3" w16cid:durableId="1344093029">
    <w:abstractNumId w:val="1"/>
  </w:num>
  <w:num w:numId="4" w16cid:durableId="1052577431">
    <w:abstractNumId w:val="1"/>
  </w:num>
  <w:num w:numId="5" w16cid:durableId="107893164">
    <w:abstractNumId w:val="1"/>
  </w:num>
  <w:num w:numId="6" w16cid:durableId="458107484">
    <w:abstractNumId w:val="1"/>
  </w:num>
  <w:num w:numId="7" w16cid:durableId="90487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4A7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A7EDC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464A7"/>
    <w:rsid w:val="006516C9"/>
    <w:rsid w:val="00656579"/>
    <w:rsid w:val="00661C88"/>
    <w:rsid w:val="00664931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8A6BFD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9E7964"/>
    <w:rsid w:val="00A079B3"/>
    <w:rsid w:val="00A17906"/>
    <w:rsid w:val="00A32448"/>
    <w:rsid w:val="00A32BF4"/>
    <w:rsid w:val="00A3360B"/>
    <w:rsid w:val="00A345C0"/>
    <w:rsid w:val="00A35D8F"/>
    <w:rsid w:val="00A7279D"/>
    <w:rsid w:val="00A81413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08CE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853E2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07B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AF419"/>
  <w15:docId w15:val="{D618BD4E-E837-4298-AE7E-8DBB1F789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EditableCalendar-ok\5.april-2020-printable-calendar-holidays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</Template>
  <TotalTime>0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March 2025 Printable Calendar with Holidays</dc:title>
  <dc:subject/>
  <dc:creator>EditableCalendar.Com</dc:creator>
  <cp:keywords/>
  <dc:description>Download more at EditableCalendar.Com</dc:description>
  <cp:lastModifiedBy>Editable Calendar</cp:lastModifiedBy>
  <cp:revision>1</cp:revision>
  <dcterms:created xsi:type="dcterms:W3CDTF">2023-11-26T09:30:00Z</dcterms:created>
  <dcterms:modified xsi:type="dcterms:W3CDTF">2023-11-26T09:30:00Z</dcterms:modified>
</cp:coreProperties>
</file>