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B803B2" w:rsidRPr="00B803B2" w14:paraId="518453BF" w14:textId="77777777" w:rsidTr="00B803B2">
        <w:trPr>
          <w:trHeight w:val="600"/>
        </w:trPr>
        <w:tc>
          <w:tcPr>
            <w:tcW w:w="13176" w:type="dxa"/>
            <w:gridSpan w:val="7"/>
          </w:tcPr>
          <w:p w14:paraId="299EF0B0" w14:textId="77777777" w:rsidR="00B803B2" w:rsidRPr="00B803B2" w:rsidRDefault="00B803B2" w:rsidP="00B803B2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2027</w:t>
            </w:r>
          </w:p>
        </w:tc>
      </w:tr>
      <w:tr w:rsidR="00B803B2" w14:paraId="50104A04" w14:textId="77777777" w:rsidTr="00B803B2">
        <w:tc>
          <w:tcPr>
            <w:tcW w:w="1882" w:type="dxa"/>
          </w:tcPr>
          <w:p w14:paraId="5C8DAEFC" w14:textId="77777777" w:rsidR="00B803B2" w:rsidRDefault="00B803B2" w:rsidP="00B803B2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427EE944" w14:textId="77777777" w:rsidR="00B803B2" w:rsidRDefault="00B803B2" w:rsidP="00B803B2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19C7A8E0" w14:textId="77777777" w:rsidR="00B803B2" w:rsidRDefault="00B803B2" w:rsidP="00B803B2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1BA664AE" w14:textId="77777777" w:rsidR="00B803B2" w:rsidRDefault="00B803B2" w:rsidP="00B803B2">
            <w:pPr>
              <w:jc w:val="center"/>
            </w:pPr>
            <w:r>
              <w:t>Wednesday</w:t>
            </w:r>
          </w:p>
        </w:tc>
        <w:tc>
          <w:tcPr>
            <w:tcW w:w="1882" w:type="dxa"/>
          </w:tcPr>
          <w:p w14:paraId="59712FBE" w14:textId="77777777" w:rsidR="00B803B2" w:rsidRDefault="00B803B2" w:rsidP="00B803B2">
            <w:pPr>
              <w:jc w:val="center"/>
            </w:pPr>
            <w:r>
              <w:t>Thursday</w:t>
            </w:r>
          </w:p>
        </w:tc>
        <w:tc>
          <w:tcPr>
            <w:tcW w:w="1883" w:type="dxa"/>
          </w:tcPr>
          <w:p w14:paraId="66415F44" w14:textId="77777777" w:rsidR="00B803B2" w:rsidRDefault="00B803B2" w:rsidP="00B803B2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4F0AC56" w14:textId="77777777" w:rsidR="00B803B2" w:rsidRDefault="00B803B2" w:rsidP="00B803B2">
            <w:pPr>
              <w:jc w:val="center"/>
            </w:pPr>
            <w:r>
              <w:t>Saturday</w:t>
            </w:r>
          </w:p>
        </w:tc>
      </w:tr>
      <w:tr w:rsidR="00B803B2" w14:paraId="2F664E03" w14:textId="77777777" w:rsidTr="00B803B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BF44F27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68D3A87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30AF8B9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6F4CD71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87A21D1" w14:textId="77777777" w:rsidR="00B803B2" w:rsidRDefault="00B803B2" w:rsidP="00B803B2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07050DB" w14:textId="77777777" w:rsidR="00B803B2" w:rsidRDefault="00B803B2" w:rsidP="00B803B2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FDA93D5" w14:textId="77777777" w:rsidR="00B803B2" w:rsidRDefault="00B803B2" w:rsidP="00B803B2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B803B2" w14:paraId="7C99CAAE" w14:textId="77777777" w:rsidTr="00B803B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02CBA33C" w14:textId="77777777" w:rsidR="00B803B2" w:rsidRDefault="00B803B2" w:rsidP="00B803B2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941D59D" w14:textId="77777777" w:rsidR="00B803B2" w:rsidRDefault="00B803B2" w:rsidP="00B803B2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DACD74E" w14:textId="77777777" w:rsidR="00B803B2" w:rsidRDefault="00B803B2" w:rsidP="00B803B2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ACCB20F" w14:textId="77777777" w:rsidR="00B803B2" w:rsidRDefault="00B803B2" w:rsidP="00B803B2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9D7EAC7" w14:textId="77777777" w:rsidR="00B803B2" w:rsidRDefault="00B803B2" w:rsidP="00B803B2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0B569B8E" w14:textId="77777777" w:rsidR="00B803B2" w:rsidRDefault="00B803B2" w:rsidP="00B803B2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49A4019" w14:textId="77777777" w:rsidR="00B803B2" w:rsidRDefault="00B803B2" w:rsidP="00B803B2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B803B2" w14:paraId="02ECC343" w14:textId="77777777" w:rsidTr="00B803B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33017FFB" w14:textId="77777777" w:rsidR="00B803B2" w:rsidRDefault="00B803B2" w:rsidP="00B803B2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B9782F1" w14:textId="77777777" w:rsidR="00B803B2" w:rsidRDefault="00B803B2" w:rsidP="00B803B2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E8751AF" w14:textId="77777777" w:rsidR="00B803B2" w:rsidRDefault="00B803B2" w:rsidP="00B803B2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8558344" w14:textId="77777777" w:rsidR="00B803B2" w:rsidRDefault="00B803B2" w:rsidP="00B803B2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3996F44" w14:textId="77777777" w:rsidR="00B803B2" w:rsidRDefault="00B803B2" w:rsidP="00B803B2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404E59F2" w14:textId="77777777" w:rsidR="00B803B2" w:rsidRDefault="00B803B2" w:rsidP="00B803B2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8DD7561" w14:textId="77777777" w:rsidR="00B803B2" w:rsidRDefault="00B803B2" w:rsidP="00B803B2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B803B2" w14:paraId="6E62A6B9" w14:textId="77777777" w:rsidTr="00B803B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00B9D95" w14:textId="77777777" w:rsidR="00B803B2" w:rsidRDefault="00B803B2" w:rsidP="00B803B2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8A93877" w14:textId="77777777" w:rsidR="00B803B2" w:rsidRDefault="00B803B2" w:rsidP="00B803B2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EE82E2F" w14:textId="77777777" w:rsidR="00B803B2" w:rsidRDefault="00B803B2" w:rsidP="00B803B2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C408BB3" w14:textId="77777777" w:rsidR="00B803B2" w:rsidRDefault="00B803B2" w:rsidP="00B803B2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33C4EF0" w14:textId="77777777" w:rsidR="00B803B2" w:rsidRDefault="00B803B2" w:rsidP="00B803B2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BACF8DF" w14:textId="77777777" w:rsidR="00B803B2" w:rsidRDefault="00B803B2" w:rsidP="00B803B2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5D458E1" w14:textId="77777777" w:rsidR="00B803B2" w:rsidRDefault="00B803B2" w:rsidP="00B803B2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B803B2" w14:paraId="3ECA1A2A" w14:textId="77777777" w:rsidTr="00B803B2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59A2F221" w14:textId="77777777" w:rsidR="00B803B2" w:rsidRDefault="00B803B2" w:rsidP="00B803B2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B2FBD9E" w14:textId="77777777" w:rsidR="00B803B2" w:rsidRDefault="00B803B2" w:rsidP="00B803B2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18A4A3D" w14:textId="77777777" w:rsidR="00B803B2" w:rsidRDefault="00B803B2" w:rsidP="00B803B2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414ED8F5" w14:textId="77777777" w:rsidR="00B803B2" w:rsidRDefault="00B803B2" w:rsidP="00B803B2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08E5FDD5" w14:textId="77777777" w:rsidR="00B803B2" w:rsidRDefault="00B803B2" w:rsidP="00B803B2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7A478B26" w14:textId="77777777" w:rsidR="00B803B2" w:rsidRDefault="00B803B2" w:rsidP="00B803B2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25B2288B" w14:textId="77777777" w:rsidR="00B803B2" w:rsidRDefault="00B803B2" w:rsidP="00B803B2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B803B2" w14:paraId="0E86DC67" w14:textId="77777777" w:rsidTr="00B803B2">
        <w:trPr>
          <w:trHeight w:val="1340"/>
        </w:trPr>
        <w:tc>
          <w:tcPr>
            <w:tcW w:w="1882" w:type="dxa"/>
          </w:tcPr>
          <w:p w14:paraId="6A5A838A" w14:textId="77777777" w:rsidR="00B803B2" w:rsidRDefault="00B803B2" w:rsidP="00B803B2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D752D82" w14:textId="77777777" w:rsidR="00B803B2" w:rsidRDefault="00B803B2" w:rsidP="00B803B2">
            <w:pPr>
              <w:jc w:val="center"/>
            </w:pPr>
            <w:r>
              <w:t>31</w:t>
            </w:r>
            <w:r>
              <w:br/>
            </w:r>
            <w:r>
              <w:br/>
              <w:t>Memorial Day</w:t>
            </w:r>
          </w:p>
        </w:tc>
        <w:tc>
          <w:tcPr>
            <w:tcW w:w="1882" w:type="dxa"/>
          </w:tcPr>
          <w:p w14:paraId="035FAF0B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</w:tcPr>
          <w:p w14:paraId="08CAF22C" w14:textId="77777777" w:rsidR="00B803B2" w:rsidRDefault="00B803B2" w:rsidP="00B803B2">
            <w:pPr>
              <w:jc w:val="center"/>
            </w:pPr>
          </w:p>
        </w:tc>
        <w:tc>
          <w:tcPr>
            <w:tcW w:w="1882" w:type="dxa"/>
          </w:tcPr>
          <w:p w14:paraId="6CB925CC" w14:textId="77777777" w:rsidR="00B803B2" w:rsidRDefault="00B803B2" w:rsidP="00B803B2">
            <w:pPr>
              <w:jc w:val="center"/>
            </w:pPr>
          </w:p>
        </w:tc>
        <w:tc>
          <w:tcPr>
            <w:tcW w:w="1883" w:type="dxa"/>
          </w:tcPr>
          <w:p w14:paraId="15EBFC92" w14:textId="77777777" w:rsidR="00B803B2" w:rsidRDefault="00B803B2" w:rsidP="00B803B2">
            <w:pPr>
              <w:jc w:val="center"/>
            </w:pPr>
          </w:p>
        </w:tc>
        <w:tc>
          <w:tcPr>
            <w:tcW w:w="1883" w:type="dxa"/>
          </w:tcPr>
          <w:p w14:paraId="19453174" w14:textId="77777777" w:rsidR="00B803B2" w:rsidRDefault="00B803B2" w:rsidP="00B803B2">
            <w:pPr>
              <w:jc w:val="center"/>
            </w:pPr>
          </w:p>
        </w:tc>
      </w:tr>
    </w:tbl>
    <w:p w14:paraId="66C203CD" w14:textId="77777777" w:rsidR="007268E4" w:rsidRPr="00BB4F60" w:rsidRDefault="00B803B2" w:rsidP="00B803B2">
      <w:pPr>
        <w:jc w:val="center"/>
      </w:pPr>
      <w:r>
        <w:t>© EditableCalendar.Com</w:t>
      </w:r>
    </w:p>
    <w:sectPr w:rsidR="007268E4" w:rsidRPr="00BB4F60" w:rsidSect="00B803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CB44" w14:textId="77777777" w:rsidR="00C67843" w:rsidRDefault="00C67843" w:rsidP="005762FE">
      <w:r>
        <w:separator/>
      </w:r>
    </w:p>
  </w:endnote>
  <w:endnote w:type="continuationSeparator" w:id="0">
    <w:p w14:paraId="43DCB89E" w14:textId="77777777" w:rsidR="00C67843" w:rsidRDefault="00C67843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BF1A" w14:textId="77777777" w:rsidR="00C67843" w:rsidRDefault="00C67843" w:rsidP="005762FE">
      <w:r>
        <w:separator/>
      </w:r>
    </w:p>
  </w:footnote>
  <w:footnote w:type="continuationSeparator" w:id="0">
    <w:p w14:paraId="4967DBD2" w14:textId="77777777" w:rsidR="00C67843" w:rsidRDefault="00C67843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B2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803B2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67843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BDE1"/>
  <w15:docId w15:val="{FCA17579-A4FB-4018-BB9F-F9E949A8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2026-04-04T03:36:00Z</dcterms:created>
  <dcterms:modified xsi:type="dcterms:W3CDTF">2026-04-04T03:36:00Z</dcterms:modified>
</cp:coreProperties>
</file>