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BA" w:rsidRDefault="008451D3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November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2019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1E10BA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Sunday</w:t>
            </w: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804D0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79279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79279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= </w:instrText>
            </w:r>
            <w:r w:rsidR="002429B5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79279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792798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92798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3D3209" w:rsidP="003D3209">
            <w:pPr>
              <w:pStyle w:val="CalendarText"/>
              <w:jc w:val="center"/>
            </w:pPr>
            <w:r w:rsidRPr="003D3209">
              <w:t>Veterans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1162B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3D3209" w:rsidP="003D3209">
            <w:pPr>
              <w:pStyle w:val="CalendarText"/>
              <w:jc w:val="center"/>
            </w:pPr>
            <w:r w:rsidRPr="003D3209">
              <w:t>Thanksgiving Day</w:t>
            </w: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1162B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1162B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1162B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1162BE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8451D3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1162B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1162B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</w:tbl>
    <w:p w:rsidR="001E10BA" w:rsidRDefault="002B6D44" w:rsidP="002B6D44">
      <w:pPr>
        <w:jc w:val="center"/>
      </w:pPr>
      <w:r>
        <w:t>© EditableCalendar.Com</w:t>
      </w:r>
      <w:bookmarkStart w:id="0" w:name="_GoBack"/>
      <w:bookmarkEnd w:id="0"/>
    </w:p>
    <w:sectPr w:rsidR="001E10BA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11/30/2019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11/1/2019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2429B5"/>
    <w:rsid w:val="00005270"/>
    <w:rsid w:val="001162BE"/>
    <w:rsid w:val="00195EDC"/>
    <w:rsid w:val="001E10BA"/>
    <w:rsid w:val="002429B5"/>
    <w:rsid w:val="002B6D44"/>
    <w:rsid w:val="00356813"/>
    <w:rsid w:val="003D3209"/>
    <w:rsid w:val="00776FB5"/>
    <w:rsid w:val="00792798"/>
    <w:rsid w:val="007F567D"/>
    <w:rsid w:val="00804D08"/>
    <w:rsid w:val="008451D3"/>
    <w:rsid w:val="00BC4110"/>
    <w:rsid w:val="00DD6151"/>
    <w:rsid w:val="00F4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19E37-0DE7-46F1-B5A1-D0CBA4B6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One-Month Basic Calendar (any year)</vt:lpstr>
    </vt:vector>
  </TitlesOfParts>
  <Company>Microsoft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2019 Calendar Printable with holidays</dc:title>
  <dc:creator>AutoBVT</dc:creator>
  <cp:lastModifiedBy>AutoBVT</cp:lastModifiedBy>
  <cp:revision>3</cp:revision>
  <cp:lastPrinted>2017-03-20T14:26:00Z</cp:lastPrinted>
  <dcterms:created xsi:type="dcterms:W3CDTF">2017-08-04T08:14:00Z</dcterms:created>
  <dcterms:modified xsi:type="dcterms:W3CDTF">2019-05-07T11:20:00Z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