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6879D0" w:rsidRPr="006879D0" w14:paraId="55612036" w14:textId="77777777" w:rsidTr="006879D0">
        <w:trPr>
          <w:trHeight w:val="600"/>
        </w:trPr>
        <w:tc>
          <w:tcPr>
            <w:tcW w:w="9576" w:type="dxa"/>
            <w:gridSpan w:val="7"/>
          </w:tcPr>
          <w:p w14:paraId="1391A484" w14:textId="77777777" w:rsidR="006879D0" w:rsidRPr="006879D0" w:rsidRDefault="006879D0" w:rsidP="006879D0">
            <w:pPr>
              <w:jc w:val="center"/>
              <w:rPr>
                <w:sz w:val="48"/>
              </w:rPr>
            </w:pPr>
            <w:r>
              <w:rPr>
                <w:sz w:val="48"/>
              </w:rPr>
              <w:t>November 2021</w:t>
            </w:r>
          </w:p>
        </w:tc>
      </w:tr>
      <w:tr w:rsidR="006879D0" w14:paraId="05A43B31" w14:textId="77777777" w:rsidTr="006879D0">
        <w:tc>
          <w:tcPr>
            <w:tcW w:w="1368" w:type="dxa"/>
            <w:tcBorders>
              <w:bottom w:val="single" w:sz="4" w:space="0" w:color="auto"/>
            </w:tcBorders>
          </w:tcPr>
          <w:p w14:paraId="0A1DA3AB" w14:textId="77777777" w:rsidR="006879D0" w:rsidRDefault="006879D0" w:rsidP="006879D0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E1C87C0" w14:textId="77777777" w:rsidR="006879D0" w:rsidRDefault="006879D0" w:rsidP="006879D0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790A62C" w14:textId="77777777" w:rsidR="006879D0" w:rsidRDefault="006879D0" w:rsidP="006879D0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3439C29" w14:textId="77777777" w:rsidR="006879D0" w:rsidRDefault="006879D0" w:rsidP="006879D0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3CA90E1" w14:textId="77777777" w:rsidR="006879D0" w:rsidRDefault="006879D0" w:rsidP="006879D0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D250C96" w14:textId="77777777" w:rsidR="006879D0" w:rsidRDefault="006879D0" w:rsidP="006879D0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160B247" w14:textId="77777777" w:rsidR="006879D0" w:rsidRDefault="006879D0" w:rsidP="006879D0">
            <w:pPr>
              <w:jc w:val="center"/>
            </w:pPr>
            <w:r>
              <w:t>Sunday</w:t>
            </w:r>
          </w:p>
        </w:tc>
      </w:tr>
      <w:tr w:rsidR="006879D0" w14:paraId="2607146F" w14:textId="77777777" w:rsidTr="006879D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87F81C6" w14:textId="77777777" w:rsidR="006879D0" w:rsidRDefault="006879D0" w:rsidP="006879D0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A23A89" w14:textId="77777777" w:rsidR="006879D0" w:rsidRDefault="006879D0" w:rsidP="006879D0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AC56AF" w14:textId="77777777" w:rsidR="006879D0" w:rsidRDefault="006879D0" w:rsidP="006879D0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866B43" w14:textId="77777777" w:rsidR="006879D0" w:rsidRDefault="006879D0" w:rsidP="006879D0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5CDD491" w14:textId="77777777" w:rsidR="006879D0" w:rsidRDefault="006879D0" w:rsidP="006879D0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4606F74" w14:textId="77777777" w:rsidR="006879D0" w:rsidRDefault="006879D0" w:rsidP="006879D0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A0987F" w14:textId="77777777" w:rsidR="006879D0" w:rsidRDefault="006879D0" w:rsidP="006879D0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6879D0" w14:paraId="61E2E084" w14:textId="77777777" w:rsidTr="006879D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A7A70F" w14:textId="77777777" w:rsidR="006879D0" w:rsidRDefault="006879D0" w:rsidP="006879D0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2C0E841" w14:textId="77777777" w:rsidR="006879D0" w:rsidRDefault="006879D0" w:rsidP="006879D0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9ADE8D" w14:textId="77777777" w:rsidR="006879D0" w:rsidRDefault="006879D0" w:rsidP="006879D0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58B85D" w14:textId="77777777" w:rsidR="006879D0" w:rsidRDefault="006879D0" w:rsidP="006879D0">
            <w:pPr>
              <w:jc w:val="center"/>
            </w:pPr>
            <w:r>
              <w:t>11</w:t>
            </w:r>
            <w:r>
              <w:br/>
            </w:r>
            <w:r>
              <w:br/>
              <w:t>Veterans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A5AC43" w14:textId="77777777" w:rsidR="006879D0" w:rsidRDefault="006879D0" w:rsidP="006879D0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CE766F" w14:textId="77777777" w:rsidR="006879D0" w:rsidRDefault="006879D0" w:rsidP="006879D0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A24FFA" w14:textId="77777777" w:rsidR="006879D0" w:rsidRDefault="006879D0" w:rsidP="006879D0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6879D0" w14:paraId="2A150AAD" w14:textId="77777777" w:rsidTr="006879D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7CC18B8" w14:textId="77777777" w:rsidR="006879D0" w:rsidRDefault="006879D0" w:rsidP="006879D0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DD32D8" w14:textId="77777777" w:rsidR="006879D0" w:rsidRDefault="006879D0" w:rsidP="006879D0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F466CD" w14:textId="77777777" w:rsidR="006879D0" w:rsidRDefault="006879D0" w:rsidP="006879D0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18BA9C" w14:textId="77777777" w:rsidR="006879D0" w:rsidRDefault="006879D0" w:rsidP="006879D0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BBE17D" w14:textId="77777777" w:rsidR="006879D0" w:rsidRDefault="006879D0" w:rsidP="006879D0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C66B0D" w14:textId="77777777" w:rsidR="006879D0" w:rsidRDefault="006879D0" w:rsidP="006879D0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05A844" w14:textId="77777777" w:rsidR="006879D0" w:rsidRDefault="006879D0" w:rsidP="006879D0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6879D0" w14:paraId="762982EE" w14:textId="77777777" w:rsidTr="006879D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475DC0" w14:textId="77777777" w:rsidR="006879D0" w:rsidRDefault="006879D0" w:rsidP="006879D0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0E44C7E" w14:textId="77777777" w:rsidR="006879D0" w:rsidRDefault="006879D0" w:rsidP="006879D0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1574B07" w14:textId="77777777" w:rsidR="006879D0" w:rsidRDefault="006879D0" w:rsidP="006879D0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CE6096F" w14:textId="77777777" w:rsidR="006879D0" w:rsidRDefault="006879D0" w:rsidP="006879D0">
            <w:pPr>
              <w:jc w:val="center"/>
            </w:pPr>
            <w:r>
              <w:t>25</w:t>
            </w:r>
            <w:r>
              <w:br/>
            </w:r>
            <w:r>
              <w:br/>
              <w:t>Thanksgiving Day</w:t>
            </w:r>
          </w:p>
        </w:tc>
        <w:tc>
          <w:tcPr>
            <w:tcW w:w="1368" w:type="dxa"/>
            <w:shd w:val="clear" w:color="auto" w:fill="auto"/>
          </w:tcPr>
          <w:p w14:paraId="0004C284" w14:textId="77777777" w:rsidR="006879D0" w:rsidRDefault="006879D0" w:rsidP="006879D0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1A6F79A" w14:textId="77777777" w:rsidR="006879D0" w:rsidRDefault="006879D0" w:rsidP="006879D0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D75AAE3" w14:textId="77777777" w:rsidR="006879D0" w:rsidRDefault="006879D0" w:rsidP="006879D0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6879D0" w14:paraId="3282050A" w14:textId="77777777" w:rsidTr="006879D0">
        <w:trPr>
          <w:trHeight w:val="1500"/>
        </w:trPr>
        <w:tc>
          <w:tcPr>
            <w:tcW w:w="1368" w:type="dxa"/>
            <w:shd w:val="clear" w:color="auto" w:fill="auto"/>
          </w:tcPr>
          <w:p w14:paraId="3190D4B4" w14:textId="77777777" w:rsidR="006879D0" w:rsidRDefault="006879D0" w:rsidP="006879D0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C3CDB21" w14:textId="77777777" w:rsidR="006879D0" w:rsidRDefault="006879D0" w:rsidP="006879D0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5AF3D61" w14:textId="77777777" w:rsidR="006879D0" w:rsidRDefault="006879D0" w:rsidP="00BB4F60"/>
        </w:tc>
        <w:tc>
          <w:tcPr>
            <w:tcW w:w="1368" w:type="dxa"/>
          </w:tcPr>
          <w:p w14:paraId="0ED29B84" w14:textId="77777777" w:rsidR="006879D0" w:rsidRDefault="006879D0" w:rsidP="00BB4F60"/>
        </w:tc>
        <w:tc>
          <w:tcPr>
            <w:tcW w:w="1368" w:type="dxa"/>
          </w:tcPr>
          <w:p w14:paraId="40A4D24C" w14:textId="77777777" w:rsidR="006879D0" w:rsidRDefault="006879D0" w:rsidP="00BB4F60"/>
        </w:tc>
        <w:tc>
          <w:tcPr>
            <w:tcW w:w="1368" w:type="dxa"/>
          </w:tcPr>
          <w:p w14:paraId="0E24820F" w14:textId="77777777" w:rsidR="006879D0" w:rsidRDefault="006879D0" w:rsidP="00BB4F60"/>
        </w:tc>
        <w:tc>
          <w:tcPr>
            <w:tcW w:w="1368" w:type="dxa"/>
          </w:tcPr>
          <w:p w14:paraId="299E21C3" w14:textId="77777777" w:rsidR="006879D0" w:rsidRDefault="006879D0" w:rsidP="00BB4F60"/>
        </w:tc>
      </w:tr>
      <w:tr w:rsidR="006879D0" w14:paraId="7E49A84C" w14:textId="77777777" w:rsidTr="006879D0">
        <w:trPr>
          <w:trHeight w:val="1500"/>
        </w:trPr>
        <w:tc>
          <w:tcPr>
            <w:tcW w:w="1368" w:type="dxa"/>
          </w:tcPr>
          <w:p w14:paraId="41082A3F" w14:textId="77777777" w:rsidR="006879D0" w:rsidRDefault="006879D0" w:rsidP="00BB4F60"/>
        </w:tc>
        <w:tc>
          <w:tcPr>
            <w:tcW w:w="1368" w:type="dxa"/>
          </w:tcPr>
          <w:p w14:paraId="71499604" w14:textId="77777777" w:rsidR="006879D0" w:rsidRDefault="006879D0" w:rsidP="00BB4F60"/>
        </w:tc>
        <w:tc>
          <w:tcPr>
            <w:tcW w:w="1368" w:type="dxa"/>
          </w:tcPr>
          <w:p w14:paraId="2F0CFD35" w14:textId="77777777" w:rsidR="006879D0" w:rsidRDefault="006879D0" w:rsidP="00BB4F60"/>
        </w:tc>
        <w:tc>
          <w:tcPr>
            <w:tcW w:w="1368" w:type="dxa"/>
          </w:tcPr>
          <w:p w14:paraId="205AA782" w14:textId="77777777" w:rsidR="006879D0" w:rsidRDefault="006879D0" w:rsidP="00BB4F60"/>
        </w:tc>
        <w:tc>
          <w:tcPr>
            <w:tcW w:w="1368" w:type="dxa"/>
          </w:tcPr>
          <w:p w14:paraId="50D8E41E" w14:textId="77777777" w:rsidR="006879D0" w:rsidRDefault="006879D0" w:rsidP="00BB4F60"/>
        </w:tc>
        <w:tc>
          <w:tcPr>
            <w:tcW w:w="1368" w:type="dxa"/>
          </w:tcPr>
          <w:p w14:paraId="2BB42E16" w14:textId="77777777" w:rsidR="006879D0" w:rsidRDefault="006879D0" w:rsidP="00BB4F60"/>
        </w:tc>
        <w:tc>
          <w:tcPr>
            <w:tcW w:w="1368" w:type="dxa"/>
          </w:tcPr>
          <w:p w14:paraId="3A58DE01" w14:textId="77777777" w:rsidR="006879D0" w:rsidRDefault="006879D0" w:rsidP="00BB4F60"/>
        </w:tc>
      </w:tr>
    </w:tbl>
    <w:p w14:paraId="6ACA66F0" w14:textId="77777777" w:rsidR="006879D0" w:rsidRDefault="006879D0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879D0" w14:paraId="2B816624" w14:textId="77777777" w:rsidTr="006879D0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6879D0" w:rsidRPr="006879D0" w14:paraId="20B0A01D" w14:textId="77777777" w:rsidTr="006879D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1DC04CA" w14:textId="77777777" w:rsidR="006879D0" w:rsidRPr="006879D0" w:rsidRDefault="006879D0" w:rsidP="006879D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2021</w:t>
                  </w:r>
                </w:p>
              </w:tc>
            </w:tr>
            <w:tr w:rsidR="006879D0" w:rsidRPr="006879D0" w14:paraId="389A9C6D" w14:textId="77777777" w:rsidTr="006879D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FB2D36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023EB1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2BF07C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B572E8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05E80E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A41649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F7C704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6879D0" w:rsidRPr="006879D0" w14:paraId="50FBDCD8" w14:textId="77777777" w:rsidTr="006879D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E6FCF60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2735E2E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EF0EF6A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C1D9424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5C912B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DE047C1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2D9D64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6879D0" w:rsidRPr="006879D0" w14:paraId="387192BC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9542A4D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E7B20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A5792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25B95D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4509B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7927EA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11D052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6879D0" w:rsidRPr="006879D0" w14:paraId="06DA7324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81711EE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817DD4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90FCE2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4228E3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C2794E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5887FA5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959DFC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6879D0" w:rsidRPr="006879D0" w14:paraId="05BD52C9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57FCE1A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1265E5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DBC4FD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21085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4A05D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1CDE15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4AAC3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6879D0" w:rsidRPr="006879D0" w14:paraId="055E414B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B1DA13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BEB4A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255AFD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205A1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2D6825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011EF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0DED8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6879D0" w:rsidRPr="006879D0" w14:paraId="2AD13716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BFB8748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B818F00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57D588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A796C6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501800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B58B66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EB181E6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73B1B70" w14:textId="77777777" w:rsidR="006879D0" w:rsidRDefault="006879D0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6879D0" w:rsidRPr="006879D0" w14:paraId="7E9BCCFB" w14:textId="77777777" w:rsidTr="006879D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198665C" w14:textId="77777777" w:rsidR="006879D0" w:rsidRPr="006879D0" w:rsidRDefault="006879D0" w:rsidP="006879D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2021</w:t>
                  </w:r>
                </w:p>
              </w:tc>
            </w:tr>
            <w:tr w:rsidR="006879D0" w:rsidRPr="006879D0" w14:paraId="253955D6" w14:textId="77777777" w:rsidTr="006879D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3B93D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B61CF9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823EB1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ABFC05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F01EFD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19B37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0C5582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6879D0" w:rsidRPr="006879D0" w14:paraId="5169B765" w14:textId="77777777" w:rsidTr="006879D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39EC504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CF8EEDD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4F067E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CEFE0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0F44F13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78A6165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2C74333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6879D0" w:rsidRPr="006879D0" w14:paraId="48B50931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FAD7C8D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90056A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2C8555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03CED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22FA74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DEF00CC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FE3E9E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6879D0" w:rsidRPr="006879D0" w14:paraId="44B016B4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42E75D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56AA4AC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3C3AD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AA3A92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95E58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935ADC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119C9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6879D0" w:rsidRPr="006879D0" w14:paraId="26BCB420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263E1CA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D9D98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C7ACD0A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18A69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2BAC96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CDBEF4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23493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6879D0" w:rsidRPr="006879D0" w14:paraId="7EA41F02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05704BF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5DD40E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B9CC732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892A626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FCE99B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9AA511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0BB5B24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</w:tr>
            <w:tr w:rsidR="006879D0" w:rsidRPr="006879D0" w14:paraId="760D62AE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94692FF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8249D5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8573A55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65B36F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A17A06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D303B5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421432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7A8FA6F7" w14:textId="77777777" w:rsidR="006879D0" w:rsidRDefault="006879D0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6879D0" w:rsidRPr="006879D0" w14:paraId="0C1C4474" w14:textId="77777777" w:rsidTr="006879D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4055860" w14:textId="77777777" w:rsidR="006879D0" w:rsidRPr="006879D0" w:rsidRDefault="006879D0" w:rsidP="006879D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December 2021</w:t>
                  </w:r>
                </w:p>
              </w:tc>
            </w:tr>
            <w:tr w:rsidR="006879D0" w:rsidRPr="006879D0" w14:paraId="1C258F9F" w14:textId="77777777" w:rsidTr="006879D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7AC712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33C879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9E6FA5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2DF4CA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14E026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E7C176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5936D" w14:textId="77777777" w:rsidR="006879D0" w:rsidRPr="006879D0" w:rsidRDefault="006879D0" w:rsidP="006879D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6879D0" w:rsidRPr="006879D0" w14:paraId="0C8CF101" w14:textId="77777777" w:rsidTr="006879D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8038420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9F0B6C2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2A0295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5EA18E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A68B234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896B21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BDF9CBE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879D0" w:rsidRPr="006879D0" w14:paraId="0C7474D1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6066DE3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FB24BA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0BE86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1DFA8DC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5DD9EA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77D9F42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5351C2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6879D0" w:rsidRPr="006879D0" w14:paraId="4E0ED1C1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AB23AC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86081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AF1106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0E31A8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93BA64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628FA7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A2DE74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6879D0" w:rsidRPr="006879D0" w14:paraId="46F40282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991CB3B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2E626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82370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85DC11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582775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EE7E9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7AF41E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6879D0" w:rsidRPr="006879D0" w14:paraId="3431B8BB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A110660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2E5FDA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1FF2E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4B67769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70FDBC6" w14:textId="77777777" w:rsidR="006879D0" w:rsidRPr="006879D0" w:rsidRDefault="006879D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6F20FB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512629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</w:tr>
            <w:tr w:rsidR="006879D0" w:rsidRPr="006879D0" w14:paraId="42908B8C" w14:textId="77777777" w:rsidTr="006879D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2889C7F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E8A7AC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757548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213879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807AAE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EF67CF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6E611E" w14:textId="77777777" w:rsidR="006879D0" w:rsidRPr="006879D0" w:rsidRDefault="006879D0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E4656EC" w14:textId="77777777" w:rsidR="006879D0" w:rsidRDefault="006879D0" w:rsidP="00BB4F60"/>
        </w:tc>
      </w:tr>
    </w:tbl>
    <w:p w14:paraId="1E3834B8" w14:textId="77777777" w:rsidR="007268E4" w:rsidRPr="00BB4F60" w:rsidRDefault="007268E4" w:rsidP="00BB4F60"/>
    <w:sectPr w:rsidR="007268E4" w:rsidRPr="00BB4F60" w:rsidSect="006879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82D98" w14:textId="77777777" w:rsidR="00C66EBC" w:rsidRDefault="00C66EBC" w:rsidP="005762FE">
      <w:r>
        <w:separator/>
      </w:r>
    </w:p>
  </w:endnote>
  <w:endnote w:type="continuationSeparator" w:id="0">
    <w:p w14:paraId="6D2EC626" w14:textId="77777777" w:rsidR="00C66EBC" w:rsidRDefault="00C66EB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27C1" w14:textId="77777777" w:rsidR="006879D0" w:rsidRDefault="00687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53F7E" w14:textId="77777777" w:rsidR="006879D0" w:rsidRPr="006879D0" w:rsidRDefault="006879D0" w:rsidP="006879D0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5ED21" w14:textId="77777777" w:rsidR="006879D0" w:rsidRDefault="00687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141DF" w14:textId="77777777" w:rsidR="00C66EBC" w:rsidRDefault="00C66EBC" w:rsidP="005762FE">
      <w:r>
        <w:separator/>
      </w:r>
    </w:p>
  </w:footnote>
  <w:footnote w:type="continuationSeparator" w:id="0">
    <w:p w14:paraId="4CFBEA17" w14:textId="77777777" w:rsidR="00C66EBC" w:rsidRDefault="00C66EBC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548D5" w14:textId="77777777" w:rsidR="006879D0" w:rsidRDefault="00687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282DC" w14:textId="77777777" w:rsidR="006879D0" w:rsidRPr="006879D0" w:rsidRDefault="006879D0" w:rsidP="006879D0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EB00D" w14:textId="77777777" w:rsidR="006879D0" w:rsidRDefault="00687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D0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879D0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66EBC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5E53"/>
  <w15:docId w15:val="{82FC3263-598A-4150-B844-DE79E744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2020-09-10T08:50:00Z</dcterms:created>
  <dcterms:modified xsi:type="dcterms:W3CDTF">2020-09-10T08:50:00Z</dcterms:modified>
</cp:coreProperties>
</file>