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32E13" w:rsidRPr="00332E13" w14:paraId="5C3F0D33" w14:textId="77777777" w:rsidTr="00332E13">
        <w:trPr>
          <w:trHeight w:val="600"/>
        </w:trPr>
        <w:tc>
          <w:tcPr>
            <w:tcW w:w="9576" w:type="dxa"/>
            <w:gridSpan w:val="7"/>
          </w:tcPr>
          <w:p w14:paraId="7C477421" w14:textId="77777777" w:rsidR="00332E13" w:rsidRPr="00332E13" w:rsidRDefault="00332E13" w:rsidP="00332E13">
            <w:pPr>
              <w:jc w:val="center"/>
              <w:rPr>
                <w:sz w:val="48"/>
              </w:rPr>
            </w:pPr>
            <w:r>
              <w:rPr>
                <w:sz w:val="48"/>
              </w:rPr>
              <w:t>November 2022</w:t>
            </w:r>
          </w:p>
        </w:tc>
      </w:tr>
      <w:tr w:rsidR="00332E13" w14:paraId="42CA8C3D" w14:textId="77777777" w:rsidTr="00332E13">
        <w:tc>
          <w:tcPr>
            <w:tcW w:w="1368" w:type="dxa"/>
          </w:tcPr>
          <w:p w14:paraId="79EA3710" w14:textId="77777777" w:rsidR="00332E13" w:rsidRDefault="00332E13" w:rsidP="00332E13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94F6357" w14:textId="77777777" w:rsidR="00332E13" w:rsidRDefault="00332E13" w:rsidP="00332E13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5A2C444" w14:textId="77777777" w:rsidR="00332E13" w:rsidRDefault="00332E13" w:rsidP="00332E13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0503F5E" w14:textId="77777777" w:rsidR="00332E13" w:rsidRDefault="00332E13" w:rsidP="00332E13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19BCAC0" w14:textId="77777777" w:rsidR="00332E13" w:rsidRDefault="00332E13" w:rsidP="00332E13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0BDD3CF" w14:textId="77777777" w:rsidR="00332E13" w:rsidRDefault="00332E13" w:rsidP="00332E13">
            <w:pPr>
              <w:jc w:val="center"/>
            </w:pPr>
            <w:r>
              <w:t>Saturday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D737E8C" w14:textId="77777777" w:rsidR="00332E13" w:rsidRDefault="00332E13" w:rsidP="00332E13">
            <w:pPr>
              <w:jc w:val="center"/>
            </w:pPr>
            <w:r>
              <w:t>Sunday</w:t>
            </w:r>
          </w:p>
        </w:tc>
      </w:tr>
      <w:tr w:rsidR="00332E13" w14:paraId="792EE664" w14:textId="77777777" w:rsidTr="00332E13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F72CFA8" w14:textId="77777777" w:rsidR="00332E13" w:rsidRDefault="00332E13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2955585" w14:textId="77777777" w:rsidR="00332E13" w:rsidRDefault="00332E13" w:rsidP="00332E13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5FEA1F6" w14:textId="77777777" w:rsidR="00332E13" w:rsidRDefault="00332E13" w:rsidP="00332E13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498419F" w14:textId="77777777" w:rsidR="00332E13" w:rsidRDefault="00332E13" w:rsidP="00332E13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01A2FC8" w14:textId="77777777" w:rsidR="00332E13" w:rsidRDefault="00332E13" w:rsidP="00332E13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7A7B5EB" w14:textId="77777777" w:rsidR="00332E13" w:rsidRDefault="00332E13" w:rsidP="00332E13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7FABCEF" w14:textId="77777777" w:rsidR="00332E13" w:rsidRDefault="00332E13" w:rsidP="00332E13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</w:tr>
      <w:tr w:rsidR="00332E13" w14:paraId="60F1CDCB" w14:textId="77777777" w:rsidTr="00332E13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49897C" w14:textId="77777777" w:rsidR="00332E13" w:rsidRDefault="00332E13" w:rsidP="00332E13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B2C16F6" w14:textId="77777777" w:rsidR="00332E13" w:rsidRDefault="00332E13" w:rsidP="00332E13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579CF0E" w14:textId="77777777" w:rsidR="00332E13" w:rsidRDefault="00332E13" w:rsidP="00332E13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D093750" w14:textId="77777777" w:rsidR="00332E13" w:rsidRDefault="00332E13" w:rsidP="00332E13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59BA8C4" w14:textId="77777777" w:rsidR="00332E13" w:rsidRDefault="00332E13" w:rsidP="00332E13">
            <w:pPr>
              <w:jc w:val="center"/>
            </w:pPr>
            <w:r>
              <w:t>11</w:t>
            </w:r>
            <w:r>
              <w:br/>
            </w:r>
            <w:r>
              <w:br/>
              <w:t>Veterans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FA64397" w14:textId="77777777" w:rsidR="00332E13" w:rsidRDefault="00332E13" w:rsidP="00332E13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87BD046" w14:textId="77777777" w:rsidR="00332E13" w:rsidRDefault="00332E13" w:rsidP="00332E13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</w:tr>
      <w:tr w:rsidR="00332E13" w14:paraId="67EB3B8E" w14:textId="77777777" w:rsidTr="00332E13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770BFB6" w14:textId="77777777" w:rsidR="00332E13" w:rsidRDefault="00332E13" w:rsidP="00332E13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B777039" w14:textId="77777777" w:rsidR="00332E13" w:rsidRDefault="00332E13" w:rsidP="00332E13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0192302" w14:textId="77777777" w:rsidR="00332E13" w:rsidRDefault="00332E13" w:rsidP="00332E13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F60D792" w14:textId="77777777" w:rsidR="00332E13" w:rsidRDefault="00332E13" w:rsidP="00332E13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13ADFB1" w14:textId="77777777" w:rsidR="00332E13" w:rsidRDefault="00332E13" w:rsidP="00332E13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AA47978" w14:textId="77777777" w:rsidR="00332E13" w:rsidRDefault="00332E13" w:rsidP="00332E13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2D4C735" w14:textId="77777777" w:rsidR="00332E13" w:rsidRDefault="00332E13" w:rsidP="00332E13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</w:tr>
      <w:tr w:rsidR="00332E13" w14:paraId="1A60695C" w14:textId="77777777" w:rsidTr="00332E13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658A7CD" w14:textId="77777777" w:rsidR="00332E13" w:rsidRDefault="00332E13" w:rsidP="00332E13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22A4EEB" w14:textId="77777777" w:rsidR="00332E13" w:rsidRDefault="00332E13" w:rsidP="00332E13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C227958" w14:textId="77777777" w:rsidR="00332E13" w:rsidRDefault="00332E13" w:rsidP="00332E13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195F4FF" w14:textId="77777777" w:rsidR="00332E13" w:rsidRDefault="00332E13" w:rsidP="00332E13">
            <w:pPr>
              <w:jc w:val="center"/>
            </w:pPr>
            <w:r>
              <w:t>24</w:t>
            </w:r>
            <w:r>
              <w:br/>
            </w:r>
            <w:r>
              <w:br/>
              <w:t>Thanksgiving Day</w:t>
            </w:r>
          </w:p>
        </w:tc>
        <w:tc>
          <w:tcPr>
            <w:tcW w:w="1368" w:type="dxa"/>
            <w:shd w:val="clear" w:color="auto" w:fill="auto"/>
          </w:tcPr>
          <w:p w14:paraId="40E48DD0" w14:textId="77777777" w:rsidR="00332E13" w:rsidRDefault="00332E13" w:rsidP="00332E13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B2140BA" w14:textId="77777777" w:rsidR="00332E13" w:rsidRDefault="00332E13" w:rsidP="00332E13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5BCE314" w14:textId="77777777" w:rsidR="00332E13" w:rsidRDefault="00332E13" w:rsidP="00332E13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</w:tr>
      <w:tr w:rsidR="00332E13" w14:paraId="09ADF517" w14:textId="77777777" w:rsidTr="00332E13">
        <w:trPr>
          <w:trHeight w:val="1500"/>
        </w:trPr>
        <w:tc>
          <w:tcPr>
            <w:tcW w:w="1368" w:type="dxa"/>
            <w:shd w:val="clear" w:color="auto" w:fill="auto"/>
          </w:tcPr>
          <w:p w14:paraId="7FB6A1E5" w14:textId="77777777" w:rsidR="00332E13" w:rsidRDefault="00332E13" w:rsidP="00332E13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C6DC63B" w14:textId="77777777" w:rsidR="00332E13" w:rsidRDefault="00332E13" w:rsidP="00332E13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A5A789C" w14:textId="77777777" w:rsidR="00332E13" w:rsidRDefault="00332E13" w:rsidP="00332E13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BD1D4D6" w14:textId="77777777" w:rsidR="00332E13" w:rsidRDefault="00332E13" w:rsidP="00BB4F60"/>
        </w:tc>
        <w:tc>
          <w:tcPr>
            <w:tcW w:w="1368" w:type="dxa"/>
          </w:tcPr>
          <w:p w14:paraId="7BDED940" w14:textId="77777777" w:rsidR="00332E13" w:rsidRDefault="00332E13" w:rsidP="00BB4F60"/>
        </w:tc>
        <w:tc>
          <w:tcPr>
            <w:tcW w:w="1368" w:type="dxa"/>
          </w:tcPr>
          <w:p w14:paraId="2F415F57" w14:textId="77777777" w:rsidR="00332E13" w:rsidRDefault="00332E13" w:rsidP="00BB4F60"/>
        </w:tc>
        <w:tc>
          <w:tcPr>
            <w:tcW w:w="1368" w:type="dxa"/>
          </w:tcPr>
          <w:p w14:paraId="79F36671" w14:textId="77777777" w:rsidR="00332E13" w:rsidRDefault="00332E13" w:rsidP="00BB4F60"/>
        </w:tc>
      </w:tr>
      <w:tr w:rsidR="00332E13" w14:paraId="041CEA01" w14:textId="77777777" w:rsidTr="00332E13">
        <w:trPr>
          <w:trHeight w:val="1500"/>
        </w:trPr>
        <w:tc>
          <w:tcPr>
            <w:tcW w:w="1368" w:type="dxa"/>
          </w:tcPr>
          <w:p w14:paraId="71A02687" w14:textId="77777777" w:rsidR="00332E13" w:rsidRDefault="00332E13" w:rsidP="00BB4F60"/>
        </w:tc>
        <w:tc>
          <w:tcPr>
            <w:tcW w:w="1368" w:type="dxa"/>
          </w:tcPr>
          <w:p w14:paraId="27F30B92" w14:textId="77777777" w:rsidR="00332E13" w:rsidRDefault="00332E13" w:rsidP="00BB4F60"/>
        </w:tc>
        <w:tc>
          <w:tcPr>
            <w:tcW w:w="1368" w:type="dxa"/>
          </w:tcPr>
          <w:p w14:paraId="320FA3B3" w14:textId="77777777" w:rsidR="00332E13" w:rsidRDefault="00332E13" w:rsidP="00BB4F60"/>
        </w:tc>
        <w:tc>
          <w:tcPr>
            <w:tcW w:w="1368" w:type="dxa"/>
          </w:tcPr>
          <w:p w14:paraId="1D07E4B1" w14:textId="77777777" w:rsidR="00332E13" w:rsidRDefault="00332E13" w:rsidP="00BB4F60"/>
        </w:tc>
        <w:tc>
          <w:tcPr>
            <w:tcW w:w="1368" w:type="dxa"/>
          </w:tcPr>
          <w:p w14:paraId="52DD2BE6" w14:textId="77777777" w:rsidR="00332E13" w:rsidRDefault="00332E13" w:rsidP="00BB4F60"/>
        </w:tc>
        <w:tc>
          <w:tcPr>
            <w:tcW w:w="1368" w:type="dxa"/>
          </w:tcPr>
          <w:p w14:paraId="09E9E8FB" w14:textId="77777777" w:rsidR="00332E13" w:rsidRDefault="00332E13" w:rsidP="00BB4F60"/>
        </w:tc>
        <w:tc>
          <w:tcPr>
            <w:tcW w:w="1368" w:type="dxa"/>
          </w:tcPr>
          <w:p w14:paraId="6D9B912A" w14:textId="77777777" w:rsidR="00332E13" w:rsidRDefault="00332E13" w:rsidP="00BB4F60"/>
        </w:tc>
      </w:tr>
    </w:tbl>
    <w:p w14:paraId="6449D1A6" w14:textId="77777777" w:rsidR="00332E13" w:rsidRDefault="00332E13" w:rsidP="00BB4F60"/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332E13" w14:paraId="2AA9BCCE" w14:textId="77777777" w:rsidTr="00332E13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332E13" w:rsidRPr="00332E13" w14:paraId="3E20A28D" w14:textId="77777777" w:rsidTr="00332E13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7EFCAA5D" w14:textId="77777777" w:rsidR="00332E13" w:rsidRPr="00332E13" w:rsidRDefault="00332E13" w:rsidP="00332E13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October 2022</w:t>
                  </w:r>
                </w:p>
              </w:tc>
            </w:tr>
            <w:tr w:rsidR="00332E13" w:rsidRPr="00332E13" w14:paraId="51A48F83" w14:textId="77777777" w:rsidTr="00332E13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508E34D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04BFEA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E433DA9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4A16B71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FA38905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FCC5CC9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E1047EF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332E13" w:rsidRPr="00332E13" w14:paraId="5D11A454" w14:textId="77777777" w:rsidTr="00332E13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1227FD0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38E25A2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F466DE0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BF202CA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E61E61B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CC59B23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3DD54FA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332E13" w:rsidRPr="00332E13" w14:paraId="0BFABF85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8DA1C7C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2837F17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9AF581D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6D44AAB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9415EF5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BE4B8DE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094EAA7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332E13" w:rsidRPr="00332E13" w14:paraId="351E2CE5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D92034C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5953401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7F8E972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320A784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6C7120D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E0C3ECF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6D283FB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332E13" w:rsidRPr="00332E13" w14:paraId="2096F929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1AD1891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894688A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07B4543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41CC7A0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F230604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DAA91F8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3AEB65D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332E13" w:rsidRPr="00332E13" w14:paraId="6BEB7CBD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AE15889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20E53EB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AB6112C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5BDA4AB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7630C3D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DD94B03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41F9D8A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332E13" w:rsidRPr="00332E13" w14:paraId="6B19AB9B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41D550C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45486E6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9C801B8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8F6B35A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B4B76C9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918D6DD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8F78799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52D94DE5" w14:textId="77777777" w:rsidR="00332E13" w:rsidRDefault="00332E13" w:rsidP="00BB4F60"/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332E13" w:rsidRPr="00332E13" w14:paraId="6CAC6EAD" w14:textId="77777777" w:rsidTr="00332E13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758E3C4E" w14:textId="77777777" w:rsidR="00332E13" w:rsidRPr="00332E13" w:rsidRDefault="00332E13" w:rsidP="00332E13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November 2022</w:t>
                  </w:r>
                </w:p>
              </w:tc>
            </w:tr>
            <w:tr w:rsidR="00332E13" w:rsidRPr="00332E13" w14:paraId="54E73F5A" w14:textId="77777777" w:rsidTr="00332E13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E1EC3E2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D4D7144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EFF386F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024E88C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2F9FDC2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B88A61D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4596792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332E13" w:rsidRPr="00332E13" w14:paraId="20F9A231" w14:textId="77777777" w:rsidTr="00332E13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6764E70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3AC0A5C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A1645F0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385CBDA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EEA1E7F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6A0BFBC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FE861B8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</w:tr>
            <w:tr w:rsidR="00332E13" w:rsidRPr="00332E13" w14:paraId="7CC75FB2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3CFFD2E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D309D35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D0BEFBE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DF91EAB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91A6D5F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5E2BAE4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6288D74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</w:tr>
            <w:tr w:rsidR="00332E13" w:rsidRPr="00332E13" w14:paraId="318CB002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7AF3796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7F43C26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FB462A9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639B39A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EABFC5A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6FCE7A1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F4EEAA6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</w:tr>
            <w:tr w:rsidR="00332E13" w:rsidRPr="00332E13" w14:paraId="21B90EAB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D48FE10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44794A2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91E0F8C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476214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A8A4240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51C78CE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0532B83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</w:tr>
            <w:tr w:rsidR="00332E13" w:rsidRPr="00332E13" w14:paraId="63065C59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37473F0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5909268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64D7FEB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6310F91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32F2C89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3CC24BD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9AA3D82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</w:tr>
            <w:tr w:rsidR="00332E13" w:rsidRPr="00332E13" w14:paraId="4C5D22D5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6119E0C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CE8F26C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FA8FEB0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13F7DAE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BC54A97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ACB362F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0EA6CCF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2C0E12DB" w14:textId="77777777" w:rsidR="00332E13" w:rsidRDefault="00332E13" w:rsidP="00BB4F60"/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332E13" w:rsidRPr="00332E13" w14:paraId="295D27E3" w14:textId="77777777" w:rsidTr="00332E13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32F62E5B" w14:textId="77777777" w:rsidR="00332E13" w:rsidRPr="00332E13" w:rsidRDefault="00332E13" w:rsidP="00332E13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December 2022</w:t>
                  </w:r>
                </w:p>
              </w:tc>
            </w:tr>
            <w:tr w:rsidR="00332E13" w:rsidRPr="00332E13" w14:paraId="224AD280" w14:textId="77777777" w:rsidTr="00332E13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5CFE63C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3C08388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B82DC6F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64F7AF8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22D6478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2742A7C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D8E9730" w14:textId="77777777" w:rsidR="00332E13" w:rsidRPr="00332E13" w:rsidRDefault="00332E13" w:rsidP="00332E1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332E13" w:rsidRPr="00332E13" w14:paraId="3201CE16" w14:textId="77777777" w:rsidTr="00332E13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B7A3C9D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B740AC9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DCE79E3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526F47F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27E8FDD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C62087E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7ECC9AD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332E13" w:rsidRPr="00332E13" w14:paraId="10D517A5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A4BEC79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DBBA691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F1BC87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EDA5531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90323F3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886F15F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BE6D061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332E13" w:rsidRPr="00332E13" w14:paraId="4970A84E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9F8D8E6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AA5E618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978E7D6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E62AA4C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A2C103C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777938D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1648C8C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332E13" w:rsidRPr="00332E13" w14:paraId="1879A9ED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1F5A330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7821CAA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5927063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DEE7383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FD2317E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DC1A4DC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8DE6FF3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332E13" w:rsidRPr="00332E13" w14:paraId="2D56D8A1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E78AB1D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6492BFC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0294216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9D8E9CF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18E7D4C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2699F54" w14:textId="77777777" w:rsidR="00332E13" w:rsidRPr="00332E13" w:rsidRDefault="00332E13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91247BC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</w:tr>
            <w:tr w:rsidR="00332E13" w:rsidRPr="00332E13" w14:paraId="70F4DA1F" w14:textId="77777777" w:rsidTr="00332E1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7C17073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303F56B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9EAFDA2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711220B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753D2F1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5D04450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1D985F4" w14:textId="77777777" w:rsidR="00332E13" w:rsidRPr="00332E13" w:rsidRDefault="00332E13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7C60DA75" w14:textId="77777777" w:rsidR="00332E13" w:rsidRDefault="00332E13" w:rsidP="00BB4F60"/>
        </w:tc>
      </w:tr>
    </w:tbl>
    <w:p w14:paraId="4CBCFFE1" w14:textId="77777777" w:rsidR="007268E4" w:rsidRPr="00BB4F60" w:rsidRDefault="007268E4" w:rsidP="00BB4F60"/>
    <w:sectPr w:rsidR="007268E4" w:rsidRPr="00BB4F60" w:rsidSect="00332E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035B95" w14:textId="77777777" w:rsidR="00A731C2" w:rsidRDefault="00A731C2" w:rsidP="005762FE">
      <w:r>
        <w:separator/>
      </w:r>
    </w:p>
  </w:endnote>
  <w:endnote w:type="continuationSeparator" w:id="0">
    <w:p w14:paraId="047B509F" w14:textId="77777777" w:rsidR="00A731C2" w:rsidRDefault="00A731C2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3C794" w14:textId="77777777" w:rsidR="00332E13" w:rsidRDefault="00332E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4EE36E" w14:textId="77777777" w:rsidR="00332E13" w:rsidRPr="00332E13" w:rsidRDefault="00332E13" w:rsidP="00332E13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© EditableCalendar.Com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ED143B" w14:textId="77777777" w:rsidR="00332E13" w:rsidRDefault="00332E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F354FB" w14:textId="77777777" w:rsidR="00A731C2" w:rsidRDefault="00A731C2" w:rsidP="005762FE">
      <w:r>
        <w:separator/>
      </w:r>
    </w:p>
  </w:footnote>
  <w:footnote w:type="continuationSeparator" w:id="0">
    <w:p w14:paraId="3AF31FD0" w14:textId="77777777" w:rsidR="00A731C2" w:rsidRDefault="00A731C2" w:rsidP="00576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EB5A0" w14:textId="77777777" w:rsidR="00332E13" w:rsidRDefault="00332E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3DDDA2" w14:textId="77777777" w:rsidR="00332E13" w:rsidRPr="00332E13" w:rsidRDefault="00332E13" w:rsidP="00332E13">
    <w:pPr>
      <w:pStyle w:val="Header"/>
      <w:jc w:val="center"/>
      <w:rPr>
        <w:rFonts w:ascii="Times New Roman" w:hAnsi="Times New Roman"/>
        <w:sz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E45B8B" w14:textId="77777777" w:rsidR="00332E13" w:rsidRDefault="00332E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E13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32E13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A079B3"/>
    <w:rsid w:val="00A17906"/>
    <w:rsid w:val="00A32448"/>
    <w:rsid w:val="00A3360B"/>
    <w:rsid w:val="00A345C0"/>
    <w:rsid w:val="00A35D8F"/>
    <w:rsid w:val="00A7279D"/>
    <w:rsid w:val="00A731C2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904A4"/>
  <w15:docId w15:val="{6DC70F0C-60CA-4637-A85F-4077D8F77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als\EditableCalendar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EditableCalendar</dc:creator>
  <cp:lastModifiedBy>Manh Nguyen</cp:lastModifiedBy>
  <cp:revision>1</cp:revision>
  <dcterms:created xsi:type="dcterms:W3CDTF">2020-09-10T08:57:00Z</dcterms:created>
  <dcterms:modified xsi:type="dcterms:W3CDTF">2020-09-10T08:57:00Z</dcterms:modified>
</cp:coreProperties>
</file>