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242355" w:rsidRPr="00242355" w14:paraId="2E011545" w14:textId="77777777" w:rsidTr="00242355">
        <w:trPr>
          <w:trHeight w:val="600"/>
        </w:trPr>
        <w:tc>
          <w:tcPr>
            <w:tcW w:w="9576" w:type="dxa"/>
            <w:gridSpan w:val="7"/>
          </w:tcPr>
          <w:p w14:paraId="33786D2D" w14:textId="77777777" w:rsidR="00242355" w:rsidRPr="00242355" w:rsidRDefault="00242355" w:rsidP="00242355">
            <w:pPr>
              <w:jc w:val="center"/>
              <w:rPr>
                <w:sz w:val="48"/>
              </w:rPr>
            </w:pPr>
            <w:r>
              <w:rPr>
                <w:sz w:val="48"/>
              </w:rPr>
              <w:t>November 2027</w:t>
            </w:r>
          </w:p>
        </w:tc>
      </w:tr>
      <w:tr w:rsidR="00242355" w14:paraId="7A2C4715" w14:textId="77777777" w:rsidTr="00242355">
        <w:tc>
          <w:tcPr>
            <w:tcW w:w="1368" w:type="dxa"/>
          </w:tcPr>
          <w:p w14:paraId="7A99B44E" w14:textId="77777777" w:rsidR="00242355" w:rsidRDefault="00242355" w:rsidP="00242355">
            <w:pPr>
              <w:jc w:val="center"/>
            </w:pPr>
            <w:r>
              <w:t>Sunday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5A71609" w14:textId="77777777" w:rsidR="00242355" w:rsidRDefault="00242355" w:rsidP="00242355">
            <w:pPr>
              <w:jc w:val="center"/>
            </w:pPr>
            <w:r>
              <w:t>Monday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605414C" w14:textId="77777777" w:rsidR="00242355" w:rsidRDefault="00242355" w:rsidP="00242355">
            <w:pPr>
              <w:jc w:val="center"/>
            </w:pPr>
            <w:r>
              <w:t>Tuesday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2A6B4FC" w14:textId="77777777" w:rsidR="00242355" w:rsidRDefault="00242355" w:rsidP="00242355">
            <w:pPr>
              <w:jc w:val="center"/>
            </w:pPr>
            <w:r>
              <w:t>Wednesday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07A001D" w14:textId="77777777" w:rsidR="00242355" w:rsidRDefault="00242355" w:rsidP="00242355">
            <w:pPr>
              <w:jc w:val="center"/>
            </w:pPr>
            <w:r>
              <w:t>Thursday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36326D6" w14:textId="77777777" w:rsidR="00242355" w:rsidRDefault="00242355" w:rsidP="00242355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DD5B277" w14:textId="77777777" w:rsidR="00242355" w:rsidRDefault="00242355" w:rsidP="00242355">
            <w:pPr>
              <w:jc w:val="center"/>
            </w:pPr>
            <w:r>
              <w:t>Saturday</w:t>
            </w:r>
          </w:p>
        </w:tc>
      </w:tr>
      <w:tr w:rsidR="00242355" w14:paraId="00ABB851" w14:textId="77777777" w:rsidTr="00242355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0FAFF841" w14:textId="77777777" w:rsidR="00242355" w:rsidRDefault="00242355" w:rsidP="00242355">
            <w:pPr>
              <w:jc w:val="center"/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CD38065" w14:textId="77777777" w:rsidR="00242355" w:rsidRDefault="00242355" w:rsidP="00242355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8F19808" w14:textId="77777777" w:rsidR="00242355" w:rsidRDefault="00242355" w:rsidP="00242355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7622FC4" w14:textId="77777777" w:rsidR="00242355" w:rsidRDefault="00242355" w:rsidP="00242355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CCF4945" w14:textId="77777777" w:rsidR="00242355" w:rsidRDefault="00242355" w:rsidP="00242355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73AB874" w14:textId="77777777" w:rsidR="00242355" w:rsidRDefault="00242355" w:rsidP="00242355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2C3128F" w14:textId="77777777" w:rsidR="00242355" w:rsidRDefault="00242355" w:rsidP="00242355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</w:tr>
      <w:tr w:rsidR="00242355" w14:paraId="2212EDE4" w14:textId="77777777" w:rsidTr="00242355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56CAB006" w14:textId="77777777" w:rsidR="00242355" w:rsidRDefault="00242355" w:rsidP="00242355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8CFC3A7" w14:textId="77777777" w:rsidR="00242355" w:rsidRDefault="00242355" w:rsidP="00242355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591AB12" w14:textId="77777777" w:rsidR="00242355" w:rsidRDefault="00242355" w:rsidP="00242355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05C9D5F" w14:textId="77777777" w:rsidR="00242355" w:rsidRDefault="00242355" w:rsidP="00242355">
            <w:pPr>
              <w:jc w:val="center"/>
            </w:pPr>
            <w:r>
              <w:t>10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C0DF218" w14:textId="77777777" w:rsidR="00242355" w:rsidRDefault="00242355" w:rsidP="00242355">
            <w:pPr>
              <w:jc w:val="center"/>
            </w:pPr>
            <w:r>
              <w:t>11</w:t>
            </w:r>
            <w:r>
              <w:br/>
            </w:r>
            <w:r>
              <w:br/>
              <w:t>Veterans 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E0D5F7B" w14:textId="77777777" w:rsidR="00242355" w:rsidRDefault="00242355" w:rsidP="00242355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214C693" w14:textId="77777777" w:rsidR="00242355" w:rsidRDefault="00242355" w:rsidP="00242355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</w:tr>
      <w:tr w:rsidR="00242355" w14:paraId="3C58450B" w14:textId="77777777" w:rsidTr="00242355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4B3CFA4D" w14:textId="77777777" w:rsidR="00242355" w:rsidRDefault="00242355" w:rsidP="00242355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D5B37D5" w14:textId="77777777" w:rsidR="00242355" w:rsidRDefault="00242355" w:rsidP="00242355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F79DABE" w14:textId="77777777" w:rsidR="00242355" w:rsidRDefault="00242355" w:rsidP="00242355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0C9884E" w14:textId="77777777" w:rsidR="00242355" w:rsidRDefault="00242355" w:rsidP="00242355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E7F1E01" w14:textId="77777777" w:rsidR="00242355" w:rsidRDefault="00242355" w:rsidP="00242355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DAF0E5D" w14:textId="77777777" w:rsidR="00242355" w:rsidRDefault="00242355" w:rsidP="00242355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6FC6E551" w14:textId="77777777" w:rsidR="00242355" w:rsidRDefault="00242355" w:rsidP="00242355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</w:tr>
      <w:tr w:rsidR="00242355" w14:paraId="538DCCA7" w14:textId="77777777" w:rsidTr="00242355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215D9123" w14:textId="77777777" w:rsidR="00242355" w:rsidRDefault="00242355" w:rsidP="00242355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D95B2E6" w14:textId="77777777" w:rsidR="00242355" w:rsidRDefault="00242355" w:rsidP="00242355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2FCEA77" w14:textId="77777777" w:rsidR="00242355" w:rsidRDefault="00242355" w:rsidP="00242355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0BBB8098" w14:textId="77777777" w:rsidR="00242355" w:rsidRDefault="00242355" w:rsidP="00242355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334104E3" w14:textId="77777777" w:rsidR="00242355" w:rsidRDefault="00242355" w:rsidP="00242355">
            <w:pPr>
              <w:jc w:val="center"/>
            </w:pPr>
            <w:r>
              <w:t>25</w:t>
            </w:r>
            <w:r>
              <w:br/>
            </w:r>
            <w:r>
              <w:br/>
              <w:t>Thanksgiving Day</w:t>
            </w:r>
          </w:p>
        </w:tc>
        <w:tc>
          <w:tcPr>
            <w:tcW w:w="1368" w:type="dxa"/>
          </w:tcPr>
          <w:p w14:paraId="60653EBF" w14:textId="77777777" w:rsidR="00242355" w:rsidRDefault="00242355" w:rsidP="00242355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27250DC3" w14:textId="77777777" w:rsidR="00242355" w:rsidRDefault="00242355" w:rsidP="00242355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</w:tr>
      <w:tr w:rsidR="00242355" w14:paraId="3276EEB7" w14:textId="77777777" w:rsidTr="00242355">
        <w:trPr>
          <w:trHeight w:val="1500"/>
        </w:trPr>
        <w:tc>
          <w:tcPr>
            <w:tcW w:w="1368" w:type="dxa"/>
          </w:tcPr>
          <w:p w14:paraId="01F10235" w14:textId="77777777" w:rsidR="00242355" w:rsidRDefault="00242355" w:rsidP="00242355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15EE4F13" w14:textId="77777777" w:rsidR="00242355" w:rsidRDefault="00242355" w:rsidP="00242355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725C38A2" w14:textId="77777777" w:rsidR="00242355" w:rsidRDefault="00242355" w:rsidP="00242355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56F5A08D" w14:textId="77777777" w:rsidR="00242355" w:rsidRDefault="00242355" w:rsidP="00242355">
            <w:pPr>
              <w:jc w:val="center"/>
            </w:pPr>
          </w:p>
        </w:tc>
        <w:tc>
          <w:tcPr>
            <w:tcW w:w="1368" w:type="dxa"/>
          </w:tcPr>
          <w:p w14:paraId="281D2B3F" w14:textId="77777777" w:rsidR="00242355" w:rsidRDefault="00242355" w:rsidP="00242355">
            <w:pPr>
              <w:jc w:val="center"/>
            </w:pPr>
          </w:p>
        </w:tc>
        <w:tc>
          <w:tcPr>
            <w:tcW w:w="1368" w:type="dxa"/>
          </w:tcPr>
          <w:p w14:paraId="0210EA8E" w14:textId="77777777" w:rsidR="00242355" w:rsidRDefault="00242355" w:rsidP="00242355">
            <w:pPr>
              <w:jc w:val="center"/>
            </w:pPr>
          </w:p>
        </w:tc>
        <w:tc>
          <w:tcPr>
            <w:tcW w:w="1368" w:type="dxa"/>
          </w:tcPr>
          <w:p w14:paraId="5E02F4D1" w14:textId="77777777" w:rsidR="00242355" w:rsidRDefault="00242355" w:rsidP="00242355">
            <w:pPr>
              <w:jc w:val="center"/>
            </w:pPr>
          </w:p>
        </w:tc>
      </w:tr>
      <w:tr w:rsidR="00242355" w14:paraId="349924BC" w14:textId="77777777" w:rsidTr="00242355">
        <w:trPr>
          <w:trHeight w:val="1500"/>
        </w:trPr>
        <w:tc>
          <w:tcPr>
            <w:tcW w:w="1368" w:type="dxa"/>
          </w:tcPr>
          <w:p w14:paraId="17B0A578" w14:textId="77777777" w:rsidR="00242355" w:rsidRDefault="00242355" w:rsidP="00242355">
            <w:pPr>
              <w:jc w:val="center"/>
            </w:pPr>
          </w:p>
        </w:tc>
        <w:tc>
          <w:tcPr>
            <w:tcW w:w="1368" w:type="dxa"/>
          </w:tcPr>
          <w:p w14:paraId="6EC8AEE7" w14:textId="77777777" w:rsidR="00242355" w:rsidRDefault="00242355" w:rsidP="00242355">
            <w:pPr>
              <w:jc w:val="center"/>
            </w:pPr>
          </w:p>
        </w:tc>
        <w:tc>
          <w:tcPr>
            <w:tcW w:w="1368" w:type="dxa"/>
          </w:tcPr>
          <w:p w14:paraId="23EACA9B" w14:textId="77777777" w:rsidR="00242355" w:rsidRDefault="00242355" w:rsidP="00242355">
            <w:pPr>
              <w:jc w:val="center"/>
            </w:pPr>
          </w:p>
        </w:tc>
        <w:tc>
          <w:tcPr>
            <w:tcW w:w="1368" w:type="dxa"/>
          </w:tcPr>
          <w:p w14:paraId="016B6B5D" w14:textId="77777777" w:rsidR="00242355" w:rsidRDefault="00242355" w:rsidP="00242355">
            <w:pPr>
              <w:jc w:val="center"/>
            </w:pPr>
          </w:p>
        </w:tc>
        <w:tc>
          <w:tcPr>
            <w:tcW w:w="1368" w:type="dxa"/>
          </w:tcPr>
          <w:p w14:paraId="1102741A" w14:textId="77777777" w:rsidR="00242355" w:rsidRDefault="00242355" w:rsidP="00242355">
            <w:pPr>
              <w:jc w:val="center"/>
            </w:pPr>
          </w:p>
        </w:tc>
        <w:tc>
          <w:tcPr>
            <w:tcW w:w="1368" w:type="dxa"/>
          </w:tcPr>
          <w:p w14:paraId="262CCE75" w14:textId="77777777" w:rsidR="00242355" w:rsidRDefault="00242355" w:rsidP="00242355">
            <w:pPr>
              <w:jc w:val="center"/>
            </w:pPr>
          </w:p>
        </w:tc>
        <w:tc>
          <w:tcPr>
            <w:tcW w:w="1368" w:type="dxa"/>
          </w:tcPr>
          <w:p w14:paraId="1FF928A6" w14:textId="77777777" w:rsidR="00242355" w:rsidRDefault="00242355" w:rsidP="00242355">
            <w:pPr>
              <w:jc w:val="center"/>
            </w:pPr>
          </w:p>
        </w:tc>
      </w:tr>
    </w:tbl>
    <w:p w14:paraId="722319DF" w14:textId="77777777" w:rsidR="00242355" w:rsidRDefault="00242355" w:rsidP="00242355">
      <w:pPr>
        <w:jc w:val="center"/>
      </w:pPr>
    </w:p>
    <w:tbl>
      <w:tblPr>
        <w:tblStyle w:val="CalendarAddIn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242355" w14:paraId="649E424D" w14:textId="77777777" w:rsidTr="00242355">
        <w:tc>
          <w:tcPr>
            <w:tcW w:w="3192" w:type="dxa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242355" w:rsidRPr="00242355" w14:paraId="0AD676DA" w14:textId="77777777" w:rsidTr="00242355">
              <w:trPr>
                <w:trHeight w:val="400"/>
              </w:trPr>
              <w:tc>
                <w:tcPr>
                  <w:tcW w:w="3076" w:type="dxa"/>
                  <w:gridSpan w:val="7"/>
                  <w:vAlign w:val="center"/>
                </w:tcPr>
                <w:p w14:paraId="47A472D7" w14:textId="77777777" w:rsidR="00242355" w:rsidRPr="00242355" w:rsidRDefault="00242355" w:rsidP="00242355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October 2027</w:t>
                  </w:r>
                </w:p>
              </w:tc>
            </w:tr>
            <w:tr w:rsidR="00242355" w:rsidRPr="00242355" w14:paraId="23F7DD5F" w14:textId="77777777" w:rsidTr="00242355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609A4D61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1A976752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3D63698A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29D4A82E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5E44A667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0AB0B861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389E177D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242355" w:rsidRPr="00242355" w14:paraId="52E8AA45" w14:textId="77777777" w:rsidTr="00242355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76F43982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124F32AE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0357F9D5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611811D4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7370EDB8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4E5CA7C6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539D418D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</w:tr>
            <w:tr w:rsidR="00242355" w:rsidRPr="00242355" w14:paraId="405E075C" w14:textId="77777777" w:rsidTr="00242355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42D8F00F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39" w:type="dxa"/>
                  <w:vAlign w:val="center"/>
                </w:tcPr>
                <w:p w14:paraId="177E44DF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39" w:type="dxa"/>
                  <w:vAlign w:val="center"/>
                </w:tcPr>
                <w:p w14:paraId="6224D52F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vAlign w:val="center"/>
                </w:tcPr>
                <w:p w14:paraId="3A13526D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40" w:type="dxa"/>
                  <w:vAlign w:val="center"/>
                </w:tcPr>
                <w:p w14:paraId="124DFE16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40" w:type="dxa"/>
                  <w:vAlign w:val="center"/>
                </w:tcPr>
                <w:p w14:paraId="55194757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vAlign w:val="center"/>
                </w:tcPr>
                <w:p w14:paraId="45D2BB08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</w:tr>
            <w:tr w:rsidR="00242355" w:rsidRPr="00242355" w14:paraId="22CE029E" w14:textId="77777777" w:rsidTr="00242355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724D2C03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39" w:type="dxa"/>
                  <w:vAlign w:val="center"/>
                </w:tcPr>
                <w:p w14:paraId="159E55E5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39" w:type="dxa"/>
                  <w:vAlign w:val="center"/>
                </w:tcPr>
                <w:p w14:paraId="7651EDC2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vAlign w:val="center"/>
                </w:tcPr>
                <w:p w14:paraId="401B14D3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40" w:type="dxa"/>
                  <w:vAlign w:val="center"/>
                </w:tcPr>
                <w:p w14:paraId="69FACB7A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40" w:type="dxa"/>
                  <w:vAlign w:val="center"/>
                </w:tcPr>
                <w:p w14:paraId="555CE594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vAlign w:val="center"/>
                </w:tcPr>
                <w:p w14:paraId="67E04BEF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</w:tr>
            <w:tr w:rsidR="00242355" w:rsidRPr="00242355" w14:paraId="7FEC5CC6" w14:textId="77777777" w:rsidTr="00242355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5447255D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39" w:type="dxa"/>
                  <w:vAlign w:val="center"/>
                </w:tcPr>
                <w:p w14:paraId="487142F1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39" w:type="dxa"/>
                  <w:vAlign w:val="center"/>
                </w:tcPr>
                <w:p w14:paraId="3C21EF71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vAlign w:val="center"/>
                </w:tcPr>
                <w:p w14:paraId="7CEB9E5C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40" w:type="dxa"/>
                  <w:vAlign w:val="center"/>
                </w:tcPr>
                <w:p w14:paraId="7627273B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40" w:type="dxa"/>
                  <w:vAlign w:val="center"/>
                </w:tcPr>
                <w:p w14:paraId="5718ED5B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vAlign w:val="center"/>
                </w:tcPr>
                <w:p w14:paraId="72569DB0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</w:tr>
            <w:tr w:rsidR="00242355" w:rsidRPr="00242355" w14:paraId="2147416D" w14:textId="77777777" w:rsidTr="00242355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29B0113E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39" w:type="dxa"/>
                  <w:vAlign w:val="center"/>
                </w:tcPr>
                <w:p w14:paraId="62922DFF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39" w:type="dxa"/>
                  <w:vAlign w:val="center"/>
                </w:tcPr>
                <w:p w14:paraId="1CFB6B80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vAlign w:val="center"/>
                </w:tcPr>
                <w:p w14:paraId="7457DB7F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40" w:type="dxa"/>
                  <w:vAlign w:val="center"/>
                </w:tcPr>
                <w:p w14:paraId="698C9AB5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40" w:type="dxa"/>
                  <w:vAlign w:val="center"/>
                </w:tcPr>
                <w:p w14:paraId="52181075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vAlign w:val="center"/>
                </w:tcPr>
                <w:p w14:paraId="003C3844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</w:tr>
            <w:tr w:rsidR="00242355" w:rsidRPr="00242355" w14:paraId="62178F1B" w14:textId="77777777" w:rsidTr="00242355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45A5B955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39" w:type="dxa"/>
                  <w:vAlign w:val="center"/>
                </w:tcPr>
                <w:p w14:paraId="01C3C5BA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4E852DDC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663D4117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56F6FCF9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5C53D2B1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16C6C245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3CD9E7EF" w14:textId="77777777" w:rsidR="00242355" w:rsidRDefault="00242355" w:rsidP="00242355">
            <w:pPr>
              <w:jc w:val="center"/>
            </w:pPr>
          </w:p>
        </w:tc>
        <w:tc>
          <w:tcPr>
            <w:tcW w:w="3192" w:type="dxa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242355" w:rsidRPr="00242355" w14:paraId="33C896E8" w14:textId="77777777" w:rsidTr="00242355">
              <w:trPr>
                <w:trHeight w:val="400"/>
              </w:trPr>
              <w:tc>
                <w:tcPr>
                  <w:tcW w:w="3076" w:type="dxa"/>
                  <w:gridSpan w:val="7"/>
                  <w:vAlign w:val="center"/>
                </w:tcPr>
                <w:p w14:paraId="0EA38F99" w14:textId="77777777" w:rsidR="00242355" w:rsidRPr="00242355" w:rsidRDefault="00242355" w:rsidP="00242355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November 2027</w:t>
                  </w:r>
                </w:p>
              </w:tc>
            </w:tr>
            <w:tr w:rsidR="00242355" w:rsidRPr="00242355" w14:paraId="241DA62D" w14:textId="77777777" w:rsidTr="00242355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31521035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3444977F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4674BF99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07E72FF8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4B27F956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57953394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11E89EB8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242355" w:rsidRPr="00242355" w14:paraId="441B6750" w14:textId="77777777" w:rsidTr="00242355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207CE211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71F97838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0A85F894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509DFF89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58610655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1D3CC35F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3F1FDAD8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</w:tr>
            <w:tr w:rsidR="00242355" w:rsidRPr="00242355" w14:paraId="1CEE6032" w14:textId="77777777" w:rsidTr="00242355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6A572F8B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vAlign w:val="center"/>
                </w:tcPr>
                <w:p w14:paraId="2DC7CC47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vAlign w:val="center"/>
                </w:tcPr>
                <w:p w14:paraId="64F47F08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39" w:type="dxa"/>
                  <w:vAlign w:val="center"/>
                </w:tcPr>
                <w:p w14:paraId="12BA3B70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vAlign w:val="center"/>
                </w:tcPr>
                <w:p w14:paraId="0D86EFE3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vAlign w:val="center"/>
                </w:tcPr>
                <w:p w14:paraId="0CAD93C9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40" w:type="dxa"/>
                  <w:vAlign w:val="center"/>
                </w:tcPr>
                <w:p w14:paraId="7A0B41F5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</w:tr>
            <w:tr w:rsidR="00242355" w:rsidRPr="00242355" w14:paraId="04F1A44C" w14:textId="77777777" w:rsidTr="00242355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7FED324E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vAlign w:val="center"/>
                </w:tcPr>
                <w:p w14:paraId="49AFD9DD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vAlign w:val="center"/>
                </w:tcPr>
                <w:p w14:paraId="7A45D31D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39" w:type="dxa"/>
                  <w:vAlign w:val="center"/>
                </w:tcPr>
                <w:p w14:paraId="63C10BF3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vAlign w:val="center"/>
                </w:tcPr>
                <w:p w14:paraId="7FF45266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vAlign w:val="center"/>
                </w:tcPr>
                <w:p w14:paraId="5B0A0D30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40" w:type="dxa"/>
                  <w:vAlign w:val="center"/>
                </w:tcPr>
                <w:p w14:paraId="2BA8C746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</w:tr>
            <w:tr w:rsidR="00242355" w:rsidRPr="00242355" w14:paraId="2FFBB041" w14:textId="77777777" w:rsidTr="00242355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45389F3F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vAlign w:val="center"/>
                </w:tcPr>
                <w:p w14:paraId="28421119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vAlign w:val="center"/>
                </w:tcPr>
                <w:p w14:paraId="0996C46D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39" w:type="dxa"/>
                  <w:vAlign w:val="center"/>
                </w:tcPr>
                <w:p w14:paraId="77FA42FD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vAlign w:val="center"/>
                </w:tcPr>
                <w:p w14:paraId="56E8E95B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vAlign w:val="center"/>
                </w:tcPr>
                <w:p w14:paraId="404D353B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40" w:type="dxa"/>
                  <w:vAlign w:val="center"/>
                </w:tcPr>
                <w:p w14:paraId="6CFFE4DC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</w:tr>
            <w:tr w:rsidR="00242355" w:rsidRPr="00242355" w14:paraId="4AD2E4C1" w14:textId="77777777" w:rsidTr="00242355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65A5697B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vAlign w:val="center"/>
                </w:tcPr>
                <w:p w14:paraId="15CC728C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39" w:type="dxa"/>
                  <w:vAlign w:val="center"/>
                </w:tcPr>
                <w:p w14:paraId="5F5316AF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39" w:type="dxa"/>
                  <w:vAlign w:val="center"/>
                </w:tcPr>
                <w:p w14:paraId="119A2FC3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63270CCD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6C2300D1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15E344CB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242355" w:rsidRPr="00242355" w14:paraId="7994C01C" w14:textId="77777777" w:rsidTr="00242355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179EA51F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3C31440B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490C3329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74138B93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2CDE84E2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6F9C9CF4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663E2816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5A9AF67E" w14:textId="77777777" w:rsidR="00242355" w:rsidRDefault="00242355" w:rsidP="00242355">
            <w:pPr>
              <w:jc w:val="center"/>
            </w:pPr>
          </w:p>
        </w:tc>
        <w:tc>
          <w:tcPr>
            <w:tcW w:w="3192" w:type="dxa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242355" w:rsidRPr="00242355" w14:paraId="453439FA" w14:textId="77777777" w:rsidTr="00242355">
              <w:trPr>
                <w:trHeight w:val="400"/>
              </w:trPr>
              <w:tc>
                <w:tcPr>
                  <w:tcW w:w="3076" w:type="dxa"/>
                  <w:gridSpan w:val="7"/>
                  <w:vAlign w:val="center"/>
                </w:tcPr>
                <w:p w14:paraId="05EF3796" w14:textId="77777777" w:rsidR="00242355" w:rsidRPr="00242355" w:rsidRDefault="00242355" w:rsidP="00242355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December 2027</w:t>
                  </w:r>
                </w:p>
              </w:tc>
            </w:tr>
            <w:tr w:rsidR="00242355" w:rsidRPr="00242355" w14:paraId="57018C80" w14:textId="77777777" w:rsidTr="00242355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7FA10668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5F7FB4C6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4146E679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vAlign w:val="center"/>
                </w:tcPr>
                <w:p w14:paraId="580481ED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3FF9565C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5B72EB86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vAlign w:val="center"/>
                </w:tcPr>
                <w:p w14:paraId="62C2674B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242355" w:rsidRPr="00242355" w14:paraId="09D6EA29" w14:textId="77777777" w:rsidTr="00242355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7177E5AF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1FB36CF4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41678237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vAlign w:val="center"/>
                </w:tcPr>
                <w:p w14:paraId="3AFB4CF3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55C3DF5E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565CF1DD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vAlign w:val="center"/>
                </w:tcPr>
                <w:p w14:paraId="46B78786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</w:tr>
            <w:tr w:rsidR="00242355" w:rsidRPr="00242355" w14:paraId="589EE483" w14:textId="77777777" w:rsidTr="00242355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14E1EF81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vAlign w:val="center"/>
                </w:tcPr>
                <w:p w14:paraId="3AADDBB7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vAlign w:val="center"/>
                </w:tcPr>
                <w:p w14:paraId="3AD2C9A2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vAlign w:val="center"/>
                </w:tcPr>
                <w:p w14:paraId="438E10A3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vAlign w:val="center"/>
                </w:tcPr>
                <w:p w14:paraId="3C210D50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vAlign w:val="center"/>
                </w:tcPr>
                <w:p w14:paraId="5B089692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vAlign w:val="center"/>
                </w:tcPr>
                <w:p w14:paraId="73853714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</w:tr>
            <w:tr w:rsidR="00242355" w:rsidRPr="00242355" w14:paraId="1CDFE10E" w14:textId="77777777" w:rsidTr="00242355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62B1654E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vAlign w:val="center"/>
                </w:tcPr>
                <w:p w14:paraId="4A885ADF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vAlign w:val="center"/>
                </w:tcPr>
                <w:p w14:paraId="6C12E850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vAlign w:val="center"/>
                </w:tcPr>
                <w:p w14:paraId="2C6733F5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vAlign w:val="center"/>
                </w:tcPr>
                <w:p w14:paraId="0E411141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vAlign w:val="center"/>
                </w:tcPr>
                <w:p w14:paraId="713F9685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vAlign w:val="center"/>
                </w:tcPr>
                <w:p w14:paraId="2F7E5717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</w:tr>
            <w:tr w:rsidR="00242355" w:rsidRPr="00242355" w14:paraId="2FCF6E30" w14:textId="77777777" w:rsidTr="00242355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53C98571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vAlign w:val="center"/>
                </w:tcPr>
                <w:p w14:paraId="75111218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vAlign w:val="center"/>
                </w:tcPr>
                <w:p w14:paraId="2AF01EF4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vAlign w:val="center"/>
                </w:tcPr>
                <w:p w14:paraId="58E03069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vAlign w:val="center"/>
                </w:tcPr>
                <w:p w14:paraId="2BAE07B5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vAlign w:val="center"/>
                </w:tcPr>
                <w:p w14:paraId="4E6A833E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vAlign w:val="center"/>
                </w:tcPr>
                <w:p w14:paraId="6739CF37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</w:tr>
            <w:tr w:rsidR="00242355" w:rsidRPr="00242355" w14:paraId="42D3B312" w14:textId="77777777" w:rsidTr="00242355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43C2EEEB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vAlign w:val="center"/>
                </w:tcPr>
                <w:p w14:paraId="28549227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vAlign w:val="center"/>
                </w:tcPr>
                <w:p w14:paraId="4F77A168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vAlign w:val="center"/>
                </w:tcPr>
                <w:p w14:paraId="3B77F84F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vAlign w:val="center"/>
                </w:tcPr>
                <w:p w14:paraId="047DCD43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vAlign w:val="center"/>
                </w:tcPr>
                <w:p w14:paraId="69383FA8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40" w:type="dxa"/>
                  <w:vAlign w:val="center"/>
                </w:tcPr>
                <w:p w14:paraId="2DEEF257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</w:p>
              </w:tc>
            </w:tr>
            <w:tr w:rsidR="00242355" w:rsidRPr="00242355" w14:paraId="657D3048" w14:textId="77777777" w:rsidTr="00242355">
              <w:trPr>
                <w:trHeight w:val="280"/>
              </w:trPr>
              <w:tc>
                <w:tcPr>
                  <w:tcW w:w="439" w:type="dxa"/>
                  <w:vAlign w:val="center"/>
                </w:tcPr>
                <w:p w14:paraId="4E898D9C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0E0A6BDF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40D90774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vAlign w:val="center"/>
                </w:tcPr>
                <w:p w14:paraId="60FFC4E1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4F30E07A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21208203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vAlign w:val="center"/>
                </w:tcPr>
                <w:p w14:paraId="772870D2" w14:textId="77777777" w:rsidR="00242355" w:rsidRPr="00242355" w:rsidRDefault="00242355" w:rsidP="00242355">
                  <w:pPr>
                    <w:jc w:val="center"/>
                    <w:rPr>
                      <w:sz w:val="20"/>
                    </w:rPr>
                  </w:pPr>
                </w:p>
              </w:tc>
            </w:tr>
          </w:tbl>
          <w:p w14:paraId="0EB22E13" w14:textId="77777777" w:rsidR="00242355" w:rsidRDefault="00242355" w:rsidP="00242355">
            <w:pPr>
              <w:jc w:val="center"/>
            </w:pPr>
          </w:p>
        </w:tc>
      </w:tr>
    </w:tbl>
    <w:p w14:paraId="2662750B" w14:textId="77777777" w:rsidR="007268E4" w:rsidRPr="00BB4F60" w:rsidRDefault="00242355" w:rsidP="00242355">
      <w:pPr>
        <w:jc w:val="center"/>
      </w:pPr>
      <w:r>
        <w:t>© EditableCalendar.Com</w:t>
      </w:r>
    </w:p>
    <w:sectPr w:rsidR="007268E4" w:rsidRPr="00BB4F60" w:rsidSect="002423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61DDC" w14:textId="77777777" w:rsidR="00217949" w:rsidRDefault="00217949" w:rsidP="005762FE">
      <w:r>
        <w:separator/>
      </w:r>
    </w:p>
  </w:endnote>
  <w:endnote w:type="continuationSeparator" w:id="0">
    <w:p w14:paraId="7991C5E0" w14:textId="77777777" w:rsidR="00217949" w:rsidRDefault="00217949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7D40D" w14:textId="77777777" w:rsidR="00217949" w:rsidRDefault="00217949" w:rsidP="005762FE">
      <w:r>
        <w:separator/>
      </w:r>
    </w:p>
  </w:footnote>
  <w:footnote w:type="continuationSeparator" w:id="0">
    <w:p w14:paraId="7D684096" w14:textId="77777777" w:rsidR="00217949" w:rsidRDefault="00217949" w:rsidP="0057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 w16cid:durableId="758258322">
    <w:abstractNumId w:val="0"/>
  </w:num>
  <w:num w:numId="2" w16cid:durableId="1356033281">
    <w:abstractNumId w:val="1"/>
  </w:num>
  <w:num w:numId="3" w16cid:durableId="1344093029">
    <w:abstractNumId w:val="1"/>
  </w:num>
  <w:num w:numId="4" w16cid:durableId="1052577431">
    <w:abstractNumId w:val="1"/>
  </w:num>
  <w:num w:numId="5" w16cid:durableId="107893164">
    <w:abstractNumId w:val="1"/>
  </w:num>
  <w:num w:numId="6" w16cid:durableId="458107484">
    <w:abstractNumId w:val="1"/>
  </w:num>
  <w:num w:numId="7" w16cid:durableId="9048781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57"/>
  <w:proofState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355"/>
    <w:rsid w:val="00037140"/>
    <w:rsid w:val="0004106F"/>
    <w:rsid w:val="0007080F"/>
    <w:rsid w:val="00075B3E"/>
    <w:rsid w:val="000903AB"/>
    <w:rsid w:val="000A0101"/>
    <w:rsid w:val="000B312E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17949"/>
    <w:rsid w:val="0022044E"/>
    <w:rsid w:val="00223EFA"/>
    <w:rsid w:val="00226860"/>
    <w:rsid w:val="00237956"/>
    <w:rsid w:val="00237D66"/>
    <w:rsid w:val="00240633"/>
    <w:rsid w:val="00242355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64931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8A6BFD"/>
    <w:rsid w:val="00934166"/>
    <w:rsid w:val="00936128"/>
    <w:rsid w:val="00947C04"/>
    <w:rsid w:val="009806A9"/>
    <w:rsid w:val="0099288A"/>
    <w:rsid w:val="00992C57"/>
    <w:rsid w:val="009A2F89"/>
    <w:rsid w:val="009B28A9"/>
    <w:rsid w:val="009B7546"/>
    <w:rsid w:val="009E7964"/>
    <w:rsid w:val="00A079B3"/>
    <w:rsid w:val="00A17906"/>
    <w:rsid w:val="00A32448"/>
    <w:rsid w:val="00A32BF4"/>
    <w:rsid w:val="00A3360B"/>
    <w:rsid w:val="00A345C0"/>
    <w:rsid w:val="00A35D8F"/>
    <w:rsid w:val="00A7279D"/>
    <w:rsid w:val="00A81413"/>
    <w:rsid w:val="00A86B04"/>
    <w:rsid w:val="00A91273"/>
    <w:rsid w:val="00AA1139"/>
    <w:rsid w:val="00AA4289"/>
    <w:rsid w:val="00AC19FD"/>
    <w:rsid w:val="00AE729B"/>
    <w:rsid w:val="00B0005D"/>
    <w:rsid w:val="00B275BE"/>
    <w:rsid w:val="00B30B4B"/>
    <w:rsid w:val="00B34101"/>
    <w:rsid w:val="00B34732"/>
    <w:rsid w:val="00B56349"/>
    <w:rsid w:val="00B708CE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853E2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07B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CF0F6"/>
  <w15:docId w15:val="{6CFBBE66-2A28-4EAB-B8AE-C4C703550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Cals-ok\EditableCalendar-ok\3.april-2020-editable-calendar-portrait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Calendar.dotm</Template>
  <TotalTime>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November 2027 Editable Calendar (Portrait)</dc:title>
  <dc:subject/>
  <dc:creator>EditableCalendar.Com</dc:creator>
  <cp:keywords/>
  <dc:description>Download more at EditableCalendar.Com</dc:description>
  <cp:lastModifiedBy>Manh Nguyen</cp:lastModifiedBy>
  <cp:revision>1</cp:revision>
  <dcterms:created xsi:type="dcterms:W3CDTF">2026-04-04T01:53:00Z</dcterms:created>
  <dcterms:modified xsi:type="dcterms:W3CDTF">2026-04-04T01:53:00Z</dcterms:modified>
</cp:coreProperties>
</file>