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B7504F" w:rsidRPr="00B7504F" w:rsidTr="00B7504F">
        <w:trPr>
          <w:trHeight w:val="600"/>
        </w:trPr>
        <w:tc>
          <w:tcPr>
            <w:tcW w:w="9576" w:type="dxa"/>
            <w:gridSpan w:val="7"/>
          </w:tcPr>
          <w:p w:rsidR="00B7504F" w:rsidRPr="00B7504F" w:rsidRDefault="00B7504F" w:rsidP="00B7504F">
            <w:pPr>
              <w:jc w:val="center"/>
              <w:rPr>
                <w:sz w:val="48"/>
              </w:rPr>
            </w:pPr>
            <w:r>
              <w:rPr>
                <w:sz w:val="48"/>
              </w:rPr>
              <w:t>October 2020</w:t>
            </w:r>
          </w:p>
        </w:tc>
      </w:tr>
      <w:tr w:rsidR="00B7504F" w:rsidTr="00B7504F">
        <w:tc>
          <w:tcPr>
            <w:tcW w:w="1368" w:type="dxa"/>
            <w:tcBorders>
              <w:bottom w:val="single" w:sz="4" w:space="0" w:color="auto"/>
            </w:tcBorders>
          </w:tcPr>
          <w:p w:rsidR="00B7504F" w:rsidRDefault="00B7504F" w:rsidP="00B7504F">
            <w:pPr>
              <w:jc w:val="center"/>
            </w:pPr>
            <w:r>
              <w:t>Monday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B7504F" w:rsidRDefault="00B7504F" w:rsidP="00B7504F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B7504F" w:rsidRDefault="00B7504F" w:rsidP="00B7504F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B7504F" w:rsidRDefault="00B7504F" w:rsidP="00B7504F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B7504F" w:rsidRDefault="00B7504F" w:rsidP="00B7504F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B7504F" w:rsidRDefault="00B7504F" w:rsidP="00B7504F">
            <w:pPr>
              <w:jc w:val="center"/>
            </w:pPr>
            <w:r>
              <w:t>Saturday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B7504F" w:rsidRDefault="00B7504F" w:rsidP="00B7504F">
            <w:pPr>
              <w:jc w:val="center"/>
            </w:pPr>
            <w:r>
              <w:t>Sunday</w:t>
            </w:r>
          </w:p>
        </w:tc>
      </w:tr>
      <w:tr w:rsidR="00B7504F" w:rsidTr="00B7504F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E6E6E6"/>
          </w:tcPr>
          <w:p w:rsidR="00B7504F" w:rsidRDefault="00B7504F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E6E6E6"/>
          </w:tcPr>
          <w:p w:rsidR="00B7504F" w:rsidRDefault="00B7504F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E6E6E6"/>
          </w:tcPr>
          <w:p w:rsidR="00B7504F" w:rsidRDefault="00B7504F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1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2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3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4</w:t>
            </w:r>
          </w:p>
        </w:tc>
      </w:tr>
      <w:tr w:rsidR="00B7504F" w:rsidTr="00B7504F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5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6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7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8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9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10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11</w:t>
            </w:r>
          </w:p>
        </w:tc>
      </w:tr>
      <w:tr w:rsidR="00B7504F" w:rsidTr="00B7504F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12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13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14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15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16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17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18</w:t>
            </w:r>
          </w:p>
        </w:tc>
      </w:tr>
      <w:tr w:rsidR="00B7504F" w:rsidTr="00B7504F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19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20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21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22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23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24</w:t>
            </w:r>
          </w:p>
        </w:tc>
        <w:tc>
          <w:tcPr>
            <w:tcW w:w="1368" w:type="dxa"/>
            <w:shd w:val="clear" w:color="auto" w:fill="auto"/>
          </w:tcPr>
          <w:p w:rsidR="00B7504F" w:rsidRDefault="00B7504F" w:rsidP="00BB4F60">
            <w:r>
              <w:t>25</w:t>
            </w:r>
          </w:p>
        </w:tc>
      </w:tr>
      <w:tr w:rsidR="00B7504F" w:rsidTr="00B7504F">
        <w:trPr>
          <w:trHeight w:val="1500"/>
        </w:trPr>
        <w:tc>
          <w:tcPr>
            <w:tcW w:w="1368" w:type="dxa"/>
            <w:shd w:val="clear" w:color="auto" w:fill="auto"/>
          </w:tcPr>
          <w:p w:rsidR="00B7504F" w:rsidRDefault="00B7504F" w:rsidP="00BB4F60">
            <w:r>
              <w:t>26</w:t>
            </w:r>
          </w:p>
        </w:tc>
        <w:tc>
          <w:tcPr>
            <w:tcW w:w="1368" w:type="dxa"/>
            <w:shd w:val="clear" w:color="auto" w:fill="auto"/>
          </w:tcPr>
          <w:p w:rsidR="00B7504F" w:rsidRDefault="00B7504F" w:rsidP="00BB4F60">
            <w:r>
              <w:t>27</w:t>
            </w:r>
          </w:p>
        </w:tc>
        <w:tc>
          <w:tcPr>
            <w:tcW w:w="1368" w:type="dxa"/>
            <w:shd w:val="clear" w:color="auto" w:fill="auto"/>
          </w:tcPr>
          <w:p w:rsidR="00B7504F" w:rsidRDefault="00B7504F" w:rsidP="00BB4F60">
            <w:r>
              <w:t>28</w:t>
            </w:r>
          </w:p>
        </w:tc>
        <w:tc>
          <w:tcPr>
            <w:tcW w:w="1368" w:type="dxa"/>
            <w:shd w:val="clear" w:color="auto" w:fill="auto"/>
          </w:tcPr>
          <w:p w:rsidR="00B7504F" w:rsidRDefault="00B7504F" w:rsidP="00BB4F60">
            <w:r>
              <w:t>29</w:t>
            </w:r>
          </w:p>
        </w:tc>
        <w:tc>
          <w:tcPr>
            <w:tcW w:w="1368" w:type="dxa"/>
            <w:shd w:val="clear" w:color="auto" w:fill="auto"/>
          </w:tcPr>
          <w:p w:rsidR="00B7504F" w:rsidRDefault="00B7504F" w:rsidP="00BB4F60">
            <w:r>
              <w:t>30</w:t>
            </w:r>
          </w:p>
        </w:tc>
        <w:tc>
          <w:tcPr>
            <w:tcW w:w="1368" w:type="dxa"/>
            <w:shd w:val="clear" w:color="auto" w:fill="auto"/>
          </w:tcPr>
          <w:p w:rsidR="00B7504F" w:rsidRDefault="00B7504F" w:rsidP="00BB4F60">
            <w:r>
              <w:t>31</w:t>
            </w:r>
          </w:p>
        </w:tc>
        <w:tc>
          <w:tcPr>
            <w:tcW w:w="1368" w:type="dxa"/>
            <w:shd w:val="clear" w:color="auto" w:fill="E6E6E6"/>
          </w:tcPr>
          <w:p w:rsidR="00B7504F" w:rsidRDefault="00B7504F" w:rsidP="00BB4F60"/>
        </w:tc>
      </w:tr>
    </w:tbl>
    <w:p w:rsidR="00B7504F" w:rsidRDefault="00B7504F" w:rsidP="00BB4F60"/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B7504F" w:rsidTr="00B7504F"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B7504F" w:rsidRPr="00B7504F" w:rsidTr="00B7504F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:rsidR="00B7504F" w:rsidRPr="00B7504F" w:rsidRDefault="00B7504F" w:rsidP="00B7504F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September 2020</w:t>
                  </w:r>
                </w:p>
              </w:tc>
            </w:tr>
            <w:tr w:rsidR="00B7504F" w:rsidRPr="00B7504F" w:rsidTr="00B7504F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7504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7504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7504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7504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7504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7504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7504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B7504F" w:rsidRPr="00B7504F" w:rsidTr="00B7504F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</w:tr>
            <w:tr w:rsidR="00B7504F" w:rsidRPr="00B7504F" w:rsidTr="00B7504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</w:tr>
            <w:tr w:rsidR="00B7504F" w:rsidRPr="00B7504F" w:rsidTr="00B7504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</w:tr>
            <w:tr w:rsidR="00B7504F" w:rsidRPr="00B7504F" w:rsidTr="00B7504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</w:tr>
            <w:tr w:rsidR="00B7504F" w:rsidRPr="00B7504F" w:rsidTr="00B7504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</w:p>
              </w:tc>
            </w:tr>
          </w:tbl>
          <w:p w:rsidR="00B7504F" w:rsidRDefault="00B7504F" w:rsidP="00BB4F60"/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B7504F" w:rsidRPr="00B7504F" w:rsidTr="00B7504F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:rsidR="00B7504F" w:rsidRPr="00B7504F" w:rsidRDefault="00B7504F" w:rsidP="00B7504F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October 2020</w:t>
                  </w:r>
                </w:p>
              </w:tc>
            </w:tr>
            <w:tr w:rsidR="00B7504F" w:rsidRPr="00B7504F" w:rsidTr="00B7504F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7504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7504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7504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7504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7504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7504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7504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B7504F" w:rsidRPr="00B7504F" w:rsidTr="00B7504F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</w:tr>
            <w:tr w:rsidR="00B7504F" w:rsidRPr="00B7504F" w:rsidTr="00B7504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</w:tr>
            <w:tr w:rsidR="00B7504F" w:rsidRPr="00B7504F" w:rsidTr="00B7504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</w:tr>
            <w:tr w:rsidR="00B7504F" w:rsidRPr="00B7504F" w:rsidTr="00B7504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</w:tr>
            <w:tr w:rsidR="00B7504F" w:rsidRPr="00B7504F" w:rsidTr="00B7504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</w:p>
              </w:tc>
            </w:tr>
          </w:tbl>
          <w:p w:rsidR="00B7504F" w:rsidRDefault="00B7504F" w:rsidP="00BB4F60"/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B7504F" w:rsidRPr="00B7504F" w:rsidTr="00B7504F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:rsidR="00B7504F" w:rsidRPr="00B7504F" w:rsidRDefault="00B7504F" w:rsidP="00B7504F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November 2020</w:t>
                  </w:r>
                </w:p>
              </w:tc>
            </w:tr>
            <w:tr w:rsidR="00B7504F" w:rsidRPr="00B7504F" w:rsidTr="00B7504F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7504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7504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7504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7504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7504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7504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7504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B7504F" w:rsidRPr="00B7504F" w:rsidTr="00B7504F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</w:tr>
            <w:tr w:rsidR="00B7504F" w:rsidRPr="00B7504F" w:rsidTr="00B7504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</w:tr>
            <w:tr w:rsidR="00B7504F" w:rsidRPr="00B7504F" w:rsidTr="00B7504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</w:tr>
            <w:tr w:rsidR="00B7504F" w:rsidRPr="00B7504F" w:rsidTr="00B7504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</w:tr>
            <w:tr w:rsidR="00B7504F" w:rsidRPr="00B7504F" w:rsidTr="00B7504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</w:tr>
            <w:tr w:rsidR="00B7504F" w:rsidRPr="00B7504F" w:rsidTr="00B7504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B7504F" w:rsidRPr="00B7504F" w:rsidRDefault="00B7504F" w:rsidP="00BB4F60">
                  <w:pPr>
                    <w:rPr>
                      <w:sz w:val="20"/>
                    </w:rPr>
                  </w:pPr>
                </w:p>
              </w:tc>
            </w:tr>
          </w:tbl>
          <w:p w:rsidR="00B7504F" w:rsidRDefault="00B7504F" w:rsidP="00BB4F60"/>
        </w:tc>
      </w:tr>
    </w:tbl>
    <w:p w:rsidR="007268E4" w:rsidRPr="00BB4F60" w:rsidRDefault="007268E4" w:rsidP="00BB4F60"/>
    <w:sectPr w:rsidR="007268E4" w:rsidRPr="00BB4F60" w:rsidSect="00B750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5CD" w:rsidRDefault="00D005CD" w:rsidP="005762FE">
      <w:r>
        <w:separator/>
      </w:r>
    </w:p>
  </w:endnote>
  <w:endnote w:type="continuationSeparator" w:id="0">
    <w:p w:rsidR="00D005CD" w:rsidRDefault="00D005CD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04F" w:rsidRDefault="00B7504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04F" w:rsidRPr="00647680" w:rsidRDefault="00647680" w:rsidP="00647680">
    <w:pPr>
      <w:jc w:val="center"/>
    </w:pPr>
    <w:r>
      <w:t>© EditableCalendar.Com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04F" w:rsidRDefault="00B7504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5CD" w:rsidRDefault="00D005CD" w:rsidP="005762FE">
      <w:r>
        <w:separator/>
      </w:r>
    </w:p>
  </w:footnote>
  <w:footnote w:type="continuationSeparator" w:id="0">
    <w:p w:rsidR="00D005CD" w:rsidRDefault="00D005CD" w:rsidP="005762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04F" w:rsidRDefault="00B7504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04F" w:rsidRPr="00B7504F" w:rsidRDefault="00B7504F" w:rsidP="00B7504F">
    <w:pPr>
      <w:pStyle w:val="Header"/>
      <w:jc w:val="right"/>
      <w:rPr>
        <w:rFonts w:ascii="Times New Roman" w:hAnsi="Times New Roman"/>
        <w:sz w:val="4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04F" w:rsidRDefault="00B7504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04F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013D6"/>
    <w:rsid w:val="00424D86"/>
    <w:rsid w:val="00477FF5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47680"/>
    <w:rsid w:val="006516C9"/>
    <w:rsid w:val="00656579"/>
    <w:rsid w:val="00661C88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A079B3"/>
    <w:rsid w:val="00A17906"/>
    <w:rsid w:val="00A32448"/>
    <w:rsid w:val="00A32F32"/>
    <w:rsid w:val="00A3360B"/>
    <w:rsid w:val="00A345C0"/>
    <w:rsid w:val="00A35D8F"/>
    <w:rsid w:val="00A7279D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4003"/>
    <w:rsid w:val="00B7504F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B6950"/>
    <w:rsid w:val="00CD0058"/>
    <w:rsid w:val="00CF1EC9"/>
    <w:rsid w:val="00CF333C"/>
    <w:rsid w:val="00D005CD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List Bullet" w:uiPriority="4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Mar>
        <w:left w:w="58" w:type="dxa"/>
        <w:right w:w="58" w:type="dxa"/>
      </w:tcMar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List Bullet" w:uiPriority="4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etup\calendar_maker_addin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BACF9-C69F-49DA-A140-027AC78E7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2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3</cp:revision>
  <dcterms:created xsi:type="dcterms:W3CDTF">2017-06-07T01:45:00Z</dcterms:created>
  <dcterms:modified xsi:type="dcterms:W3CDTF">2019-05-09T08:52:00Z</dcterms:modified>
</cp:coreProperties>
</file>