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CalendarAddIn"/>
        <w:tblW w:w="9576" w:type="dxa"/>
        <w:tblLayout w:type="fixed"/>
        <w:tblLook w:val="04A0" w:firstRow="1" w:lastRow="0" w:firstColumn="1" w:lastColumn="0" w:noHBand="0" w:noVBand="1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9A033B" w:rsidRPr="009A033B" w14:paraId="46C46CF5" w14:textId="77777777" w:rsidTr="009A033B">
        <w:trPr>
          <w:trHeight w:val="600"/>
        </w:trPr>
        <w:tc>
          <w:tcPr>
            <w:tcW w:w="9576" w:type="dxa"/>
            <w:gridSpan w:val="7"/>
          </w:tcPr>
          <w:p w14:paraId="68B01938" w14:textId="77777777" w:rsidR="009A033B" w:rsidRPr="009A033B" w:rsidRDefault="009A033B" w:rsidP="009A033B">
            <w:pPr>
              <w:jc w:val="center"/>
              <w:rPr>
                <w:sz w:val="48"/>
              </w:rPr>
            </w:pPr>
            <w:r>
              <w:rPr>
                <w:sz w:val="48"/>
              </w:rPr>
              <w:t>October 2022</w:t>
            </w:r>
          </w:p>
        </w:tc>
      </w:tr>
      <w:tr w:rsidR="009A033B" w14:paraId="2FE0B95E" w14:textId="77777777" w:rsidTr="009A033B">
        <w:tc>
          <w:tcPr>
            <w:tcW w:w="1368" w:type="dxa"/>
          </w:tcPr>
          <w:p w14:paraId="7894D741" w14:textId="77777777" w:rsidR="009A033B" w:rsidRDefault="009A033B" w:rsidP="009A033B">
            <w:pPr>
              <w:jc w:val="center"/>
            </w:pPr>
            <w:r>
              <w:t>Monday</w:t>
            </w:r>
          </w:p>
        </w:tc>
        <w:tc>
          <w:tcPr>
            <w:tcW w:w="1368" w:type="dxa"/>
          </w:tcPr>
          <w:p w14:paraId="0112DA2B" w14:textId="77777777" w:rsidR="009A033B" w:rsidRDefault="009A033B" w:rsidP="009A033B">
            <w:pPr>
              <w:jc w:val="center"/>
            </w:pPr>
            <w:r>
              <w:t>Tuesday</w:t>
            </w:r>
          </w:p>
        </w:tc>
        <w:tc>
          <w:tcPr>
            <w:tcW w:w="1368" w:type="dxa"/>
          </w:tcPr>
          <w:p w14:paraId="4B485958" w14:textId="77777777" w:rsidR="009A033B" w:rsidRDefault="009A033B" w:rsidP="009A033B">
            <w:pPr>
              <w:jc w:val="center"/>
            </w:pPr>
            <w:r>
              <w:t>Wednesday</w:t>
            </w:r>
          </w:p>
        </w:tc>
        <w:tc>
          <w:tcPr>
            <w:tcW w:w="1368" w:type="dxa"/>
          </w:tcPr>
          <w:p w14:paraId="319867E0" w14:textId="77777777" w:rsidR="009A033B" w:rsidRDefault="009A033B" w:rsidP="009A033B">
            <w:pPr>
              <w:jc w:val="center"/>
            </w:pPr>
            <w:r>
              <w:t>Thursday</w:t>
            </w:r>
          </w:p>
        </w:tc>
        <w:tc>
          <w:tcPr>
            <w:tcW w:w="1368" w:type="dxa"/>
          </w:tcPr>
          <w:p w14:paraId="3ED5D8B0" w14:textId="77777777" w:rsidR="009A033B" w:rsidRDefault="009A033B" w:rsidP="009A033B">
            <w:pPr>
              <w:jc w:val="center"/>
            </w:pPr>
            <w:r>
              <w:t>Friday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CE6A963" w14:textId="77777777" w:rsidR="009A033B" w:rsidRDefault="009A033B" w:rsidP="009A033B">
            <w:pPr>
              <w:jc w:val="center"/>
            </w:pPr>
            <w:r>
              <w:t>Saturday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27FCFF73" w14:textId="77777777" w:rsidR="009A033B" w:rsidRDefault="009A033B" w:rsidP="009A033B">
            <w:pPr>
              <w:jc w:val="center"/>
            </w:pPr>
            <w:r>
              <w:t>Sunday</w:t>
            </w:r>
          </w:p>
        </w:tc>
      </w:tr>
      <w:tr w:rsidR="009A033B" w14:paraId="77F4D881" w14:textId="77777777" w:rsidTr="009A033B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</w:tcPr>
          <w:p w14:paraId="5B3415C7" w14:textId="77777777" w:rsidR="009A033B" w:rsidRDefault="009A033B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783449D5" w14:textId="77777777" w:rsidR="009A033B" w:rsidRDefault="009A033B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090168B8" w14:textId="77777777" w:rsidR="009A033B" w:rsidRDefault="009A033B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161B0388" w14:textId="77777777" w:rsidR="009A033B" w:rsidRDefault="009A033B" w:rsidP="00BB4F60"/>
        </w:tc>
        <w:tc>
          <w:tcPr>
            <w:tcW w:w="1368" w:type="dxa"/>
            <w:tcBorders>
              <w:bottom w:val="single" w:sz="4" w:space="0" w:color="auto"/>
            </w:tcBorders>
          </w:tcPr>
          <w:p w14:paraId="25634416" w14:textId="77777777" w:rsidR="009A033B" w:rsidRDefault="009A033B" w:rsidP="00BB4F60"/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C37C500" w14:textId="77777777" w:rsidR="009A033B" w:rsidRDefault="009A033B" w:rsidP="009A033B">
            <w:pPr>
              <w:jc w:val="center"/>
            </w:pPr>
            <w:r>
              <w:t>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28D7601" w14:textId="77777777" w:rsidR="009A033B" w:rsidRDefault="009A033B" w:rsidP="009A033B">
            <w:pPr>
              <w:jc w:val="center"/>
            </w:pPr>
            <w:r>
              <w:t>2</w:t>
            </w:r>
            <w:r>
              <w:br/>
            </w:r>
            <w:r>
              <w:br/>
            </w:r>
          </w:p>
        </w:tc>
      </w:tr>
      <w:tr w:rsidR="009A033B" w14:paraId="412FC1CE" w14:textId="77777777" w:rsidTr="009A033B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722CC65" w14:textId="77777777" w:rsidR="009A033B" w:rsidRDefault="009A033B" w:rsidP="009A033B">
            <w:pPr>
              <w:jc w:val="center"/>
            </w:pPr>
            <w:r>
              <w:t>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5D07F829" w14:textId="77777777" w:rsidR="009A033B" w:rsidRDefault="009A033B" w:rsidP="009A033B">
            <w:pPr>
              <w:jc w:val="center"/>
            </w:pPr>
            <w:r>
              <w:t>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5C822F3" w14:textId="77777777" w:rsidR="009A033B" w:rsidRDefault="009A033B" w:rsidP="009A033B">
            <w:pPr>
              <w:jc w:val="center"/>
            </w:pPr>
            <w:r>
              <w:t>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9F186E4" w14:textId="77777777" w:rsidR="009A033B" w:rsidRDefault="009A033B" w:rsidP="009A033B">
            <w:pPr>
              <w:jc w:val="center"/>
            </w:pPr>
            <w:r>
              <w:t>6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1D09EAA" w14:textId="77777777" w:rsidR="009A033B" w:rsidRDefault="009A033B" w:rsidP="009A033B">
            <w:pPr>
              <w:jc w:val="center"/>
            </w:pPr>
            <w:r>
              <w:t>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B639E53" w14:textId="77777777" w:rsidR="009A033B" w:rsidRDefault="009A033B" w:rsidP="009A033B">
            <w:pPr>
              <w:jc w:val="center"/>
            </w:pPr>
            <w:r>
              <w:t>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7BDA354" w14:textId="77777777" w:rsidR="009A033B" w:rsidRDefault="009A033B" w:rsidP="009A033B">
            <w:pPr>
              <w:jc w:val="center"/>
            </w:pPr>
            <w:r>
              <w:t>9</w:t>
            </w:r>
            <w:r>
              <w:br/>
            </w:r>
            <w:r>
              <w:br/>
            </w:r>
          </w:p>
        </w:tc>
      </w:tr>
      <w:tr w:rsidR="009A033B" w14:paraId="6DF3AB5C" w14:textId="77777777" w:rsidTr="009A033B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02AD214" w14:textId="77777777" w:rsidR="009A033B" w:rsidRDefault="009A033B" w:rsidP="009A033B">
            <w:pPr>
              <w:jc w:val="center"/>
            </w:pPr>
            <w:r>
              <w:t>10</w:t>
            </w:r>
            <w:r>
              <w:br/>
            </w:r>
            <w:r>
              <w:br/>
              <w:t>Columbus Day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5CA25BA" w14:textId="77777777" w:rsidR="009A033B" w:rsidRDefault="009A033B" w:rsidP="009A033B">
            <w:pPr>
              <w:jc w:val="center"/>
            </w:pPr>
            <w:r>
              <w:t>11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17162FF5" w14:textId="77777777" w:rsidR="009A033B" w:rsidRDefault="009A033B" w:rsidP="009A033B">
            <w:pPr>
              <w:jc w:val="center"/>
            </w:pPr>
            <w:r>
              <w:t>12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93A863F" w14:textId="77777777" w:rsidR="009A033B" w:rsidRDefault="009A033B" w:rsidP="009A033B">
            <w:pPr>
              <w:jc w:val="center"/>
            </w:pPr>
            <w:r>
              <w:t>13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53CFA39" w14:textId="77777777" w:rsidR="009A033B" w:rsidRDefault="009A033B" w:rsidP="009A033B">
            <w:pPr>
              <w:jc w:val="center"/>
            </w:pPr>
            <w:r>
              <w:t>14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6F5846A7" w14:textId="77777777" w:rsidR="009A033B" w:rsidRDefault="009A033B" w:rsidP="009A033B">
            <w:pPr>
              <w:jc w:val="center"/>
            </w:pPr>
            <w:r>
              <w:t>15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89B6EBA" w14:textId="77777777" w:rsidR="009A033B" w:rsidRDefault="009A033B" w:rsidP="009A033B">
            <w:pPr>
              <w:jc w:val="center"/>
            </w:pPr>
            <w:r>
              <w:t>16</w:t>
            </w:r>
            <w:r>
              <w:br/>
            </w:r>
            <w:r>
              <w:br/>
            </w:r>
          </w:p>
        </w:tc>
      </w:tr>
      <w:tr w:rsidR="009A033B" w14:paraId="3F353461" w14:textId="77777777" w:rsidTr="009A033B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801E7CD" w14:textId="77777777" w:rsidR="009A033B" w:rsidRDefault="009A033B" w:rsidP="009A033B">
            <w:pPr>
              <w:jc w:val="center"/>
            </w:pPr>
            <w:r>
              <w:t>17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C267538" w14:textId="77777777" w:rsidR="009A033B" w:rsidRDefault="009A033B" w:rsidP="009A033B">
            <w:pPr>
              <w:jc w:val="center"/>
            </w:pPr>
            <w:r>
              <w:t>18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2A6BC5B4" w14:textId="77777777" w:rsidR="009A033B" w:rsidRDefault="009A033B" w:rsidP="009A033B">
            <w:pPr>
              <w:jc w:val="center"/>
            </w:pPr>
            <w:r>
              <w:t>19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038C5480" w14:textId="77777777" w:rsidR="009A033B" w:rsidRDefault="009A033B" w:rsidP="009A033B">
            <w:pPr>
              <w:jc w:val="center"/>
            </w:pPr>
            <w:r>
              <w:t>20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9925844" w14:textId="77777777" w:rsidR="009A033B" w:rsidRDefault="009A033B" w:rsidP="009A033B">
            <w:pPr>
              <w:jc w:val="center"/>
            </w:pPr>
            <w:r>
              <w:t>21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3E50F129" w14:textId="77777777" w:rsidR="009A033B" w:rsidRDefault="009A033B" w:rsidP="009A033B">
            <w:pPr>
              <w:jc w:val="center"/>
            </w:pPr>
            <w:r>
              <w:t>22</w:t>
            </w:r>
            <w:r>
              <w:br/>
            </w:r>
            <w:r>
              <w:br/>
            </w:r>
          </w:p>
        </w:tc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42407E2C" w14:textId="77777777" w:rsidR="009A033B" w:rsidRDefault="009A033B" w:rsidP="009A033B">
            <w:pPr>
              <w:jc w:val="center"/>
            </w:pPr>
            <w:r>
              <w:t>23</w:t>
            </w:r>
            <w:r>
              <w:br/>
            </w:r>
            <w:r>
              <w:br/>
            </w:r>
          </w:p>
        </w:tc>
      </w:tr>
      <w:tr w:rsidR="009A033B" w14:paraId="794580BB" w14:textId="77777777" w:rsidTr="009A033B">
        <w:trPr>
          <w:trHeight w:val="1500"/>
        </w:trPr>
        <w:tc>
          <w:tcPr>
            <w:tcW w:w="1368" w:type="dxa"/>
            <w:tcBorders>
              <w:bottom w:val="single" w:sz="4" w:space="0" w:color="auto"/>
            </w:tcBorders>
            <w:shd w:val="clear" w:color="auto" w:fill="auto"/>
          </w:tcPr>
          <w:p w14:paraId="77273145" w14:textId="77777777" w:rsidR="009A033B" w:rsidRDefault="009A033B" w:rsidP="009A033B">
            <w:pPr>
              <w:jc w:val="center"/>
            </w:pPr>
            <w:r>
              <w:t>24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359A2192" w14:textId="77777777" w:rsidR="009A033B" w:rsidRDefault="009A033B" w:rsidP="009A033B">
            <w:pPr>
              <w:jc w:val="center"/>
            </w:pPr>
            <w:r>
              <w:t>25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7506C177" w14:textId="77777777" w:rsidR="009A033B" w:rsidRDefault="009A033B" w:rsidP="009A033B">
            <w:pPr>
              <w:jc w:val="center"/>
            </w:pPr>
            <w:r>
              <w:t>26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F38F3DC" w14:textId="77777777" w:rsidR="009A033B" w:rsidRDefault="009A033B" w:rsidP="009A033B">
            <w:pPr>
              <w:jc w:val="center"/>
            </w:pPr>
            <w:r>
              <w:t>27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66EFFBB0" w14:textId="77777777" w:rsidR="009A033B" w:rsidRDefault="009A033B" w:rsidP="009A033B">
            <w:pPr>
              <w:jc w:val="center"/>
            </w:pPr>
            <w:r>
              <w:t>28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F9774B1" w14:textId="77777777" w:rsidR="009A033B" w:rsidRDefault="009A033B" w:rsidP="009A033B">
            <w:pPr>
              <w:jc w:val="center"/>
            </w:pPr>
            <w:r>
              <w:t>29</w:t>
            </w:r>
            <w:r>
              <w:br/>
            </w:r>
            <w:r>
              <w:br/>
            </w:r>
          </w:p>
        </w:tc>
        <w:tc>
          <w:tcPr>
            <w:tcW w:w="1368" w:type="dxa"/>
            <w:shd w:val="clear" w:color="auto" w:fill="auto"/>
          </w:tcPr>
          <w:p w14:paraId="10647768" w14:textId="77777777" w:rsidR="009A033B" w:rsidRDefault="009A033B" w:rsidP="009A033B">
            <w:pPr>
              <w:jc w:val="center"/>
            </w:pPr>
            <w:r>
              <w:t>30</w:t>
            </w:r>
            <w:r>
              <w:br/>
            </w:r>
            <w:r>
              <w:br/>
            </w:r>
          </w:p>
        </w:tc>
      </w:tr>
      <w:tr w:rsidR="009A033B" w14:paraId="5C2D50CC" w14:textId="77777777" w:rsidTr="009A033B">
        <w:trPr>
          <w:trHeight w:val="1500"/>
        </w:trPr>
        <w:tc>
          <w:tcPr>
            <w:tcW w:w="1368" w:type="dxa"/>
            <w:shd w:val="clear" w:color="auto" w:fill="auto"/>
          </w:tcPr>
          <w:p w14:paraId="7A688FB9" w14:textId="77777777" w:rsidR="009A033B" w:rsidRDefault="009A033B" w:rsidP="009A033B">
            <w:pPr>
              <w:jc w:val="center"/>
            </w:pPr>
            <w:r>
              <w:t>31</w:t>
            </w:r>
            <w:r>
              <w:br/>
            </w:r>
            <w:r>
              <w:br/>
            </w:r>
          </w:p>
        </w:tc>
        <w:tc>
          <w:tcPr>
            <w:tcW w:w="1368" w:type="dxa"/>
          </w:tcPr>
          <w:p w14:paraId="185EADE9" w14:textId="77777777" w:rsidR="009A033B" w:rsidRDefault="009A033B" w:rsidP="00BB4F60"/>
        </w:tc>
        <w:tc>
          <w:tcPr>
            <w:tcW w:w="1368" w:type="dxa"/>
          </w:tcPr>
          <w:p w14:paraId="0342874F" w14:textId="77777777" w:rsidR="009A033B" w:rsidRDefault="009A033B" w:rsidP="00BB4F60"/>
        </w:tc>
        <w:tc>
          <w:tcPr>
            <w:tcW w:w="1368" w:type="dxa"/>
          </w:tcPr>
          <w:p w14:paraId="2A4D9600" w14:textId="77777777" w:rsidR="009A033B" w:rsidRDefault="009A033B" w:rsidP="00BB4F60"/>
        </w:tc>
        <w:tc>
          <w:tcPr>
            <w:tcW w:w="1368" w:type="dxa"/>
          </w:tcPr>
          <w:p w14:paraId="7D804F99" w14:textId="77777777" w:rsidR="009A033B" w:rsidRDefault="009A033B" w:rsidP="00BB4F60"/>
        </w:tc>
        <w:tc>
          <w:tcPr>
            <w:tcW w:w="1368" w:type="dxa"/>
          </w:tcPr>
          <w:p w14:paraId="3E7A8A02" w14:textId="77777777" w:rsidR="009A033B" w:rsidRDefault="009A033B" w:rsidP="00BB4F60"/>
        </w:tc>
        <w:tc>
          <w:tcPr>
            <w:tcW w:w="1368" w:type="dxa"/>
          </w:tcPr>
          <w:p w14:paraId="7E0D3814" w14:textId="77777777" w:rsidR="009A033B" w:rsidRDefault="009A033B" w:rsidP="00BB4F60"/>
        </w:tc>
      </w:tr>
    </w:tbl>
    <w:p w14:paraId="518193ED" w14:textId="77777777" w:rsidR="009A033B" w:rsidRDefault="009A033B" w:rsidP="00BB4F60"/>
    <w:tbl>
      <w:tblPr>
        <w:tblStyle w:val="CalendarAddIn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9A033B" w14:paraId="4CC7C6AF" w14:textId="77777777" w:rsidTr="009A033B"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9A033B" w:rsidRPr="009A033B" w14:paraId="7E52A2AD" w14:textId="77777777" w:rsidTr="009A033B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7314C190" w14:textId="77777777" w:rsidR="009A033B" w:rsidRPr="009A033B" w:rsidRDefault="009A033B" w:rsidP="009A033B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September 2022</w:t>
                  </w:r>
                </w:p>
              </w:tc>
            </w:tr>
            <w:tr w:rsidR="009A033B" w:rsidRPr="009A033B" w14:paraId="4702798C" w14:textId="77777777" w:rsidTr="009A033B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337C04E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D95B1C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8914CB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AEF7E7F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0D4A44E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8B019D4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6DBBD85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9A033B" w:rsidRPr="009A033B" w14:paraId="5A270BB8" w14:textId="77777777" w:rsidTr="009A033B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4FDCEB8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57F04109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6FBC818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43801AE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3A55C8F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9DCA69B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0F034D1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</w:tr>
            <w:tr w:rsidR="009A033B" w:rsidRPr="009A033B" w14:paraId="2974959C" w14:textId="77777777" w:rsidTr="009A033B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6F96ADC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9854BAB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9B4BF7B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6229BCA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8BF6083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0E64A0C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DB37AA3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</w:tr>
            <w:tr w:rsidR="009A033B" w:rsidRPr="009A033B" w14:paraId="37AE6ED7" w14:textId="77777777" w:rsidTr="009A033B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89C45B4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E2B07E6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3DABF9E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9F61207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01E534F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66EE375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718A63D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</w:tr>
            <w:tr w:rsidR="009A033B" w:rsidRPr="009A033B" w14:paraId="2F85F86A" w14:textId="77777777" w:rsidTr="009A033B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9DF1189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DB09008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99265E3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05B8D48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347D881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6497C11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C2982A7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</w:tr>
            <w:tr w:rsidR="009A033B" w:rsidRPr="009A033B" w14:paraId="2675898A" w14:textId="77777777" w:rsidTr="009A033B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197D9BE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98922B0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D04C3E2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ADB7803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097ECCC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F64228E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F8E7043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</w:tr>
            <w:tr w:rsidR="009A033B" w:rsidRPr="009A033B" w14:paraId="657A4E0F" w14:textId="77777777" w:rsidTr="009A033B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62A4CC0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FCF1E85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7D293B4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47953DC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D92CEE1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4174ACE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C9D9C1A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201193A1" w14:textId="77777777" w:rsidR="009A033B" w:rsidRDefault="009A033B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9A033B" w:rsidRPr="009A033B" w14:paraId="484B2CF2" w14:textId="77777777" w:rsidTr="009A033B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5D595CD5" w14:textId="77777777" w:rsidR="009A033B" w:rsidRPr="009A033B" w:rsidRDefault="009A033B" w:rsidP="009A033B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October 2022</w:t>
                  </w:r>
                </w:p>
              </w:tc>
            </w:tr>
            <w:tr w:rsidR="009A033B" w:rsidRPr="009A033B" w14:paraId="4383D877" w14:textId="77777777" w:rsidTr="009A033B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082A64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F4EF613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431622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FB51162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68C056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DA74DBB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65DB209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9A033B" w:rsidRPr="009A033B" w14:paraId="01F95B00" w14:textId="77777777" w:rsidTr="009A033B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41414DD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1712EA4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6E170093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37DEDAF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1140F58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99D625C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5D33086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</w:tr>
            <w:tr w:rsidR="009A033B" w:rsidRPr="009A033B" w14:paraId="647079D9" w14:textId="77777777" w:rsidTr="009A033B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5624CC11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CB58370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A8059AC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8FCEA3B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9B2D5F7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CC73A39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2118037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</w:tr>
            <w:tr w:rsidR="009A033B" w:rsidRPr="009A033B" w14:paraId="3DD1403C" w14:textId="77777777" w:rsidTr="009A033B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49FF58B1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3FA567D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5D4F199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5453B8C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C0A2FD7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DDA3DF8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8883E78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</w:tr>
            <w:tr w:rsidR="009A033B" w:rsidRPr="009A033B" w14:paraId="1AEBBD17" w14:textId="77777777" w:rsidTr="009A033B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1F9A11F2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4AF23B6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DFA0329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B583A72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2C71FAE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C16F7DB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082F5565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</w:tr>
            <w:tr w:rsidR="009A033B" w:rsidRPr="009A033B" w14:paraId="14B99264" w14:textId="77777777" w:rsidTr="009A033B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60C1D413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6F1CA00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4DF2776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7FF99BF3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5E0C16D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A6927B9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F25B5BA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</w:tr>
            <w:tr w:rsidR="009A033B" w:rsidRPr="009A033B" w14:paraId="7AA944AF" w14:textId="77777777" w:rsidTr="009A033B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2E31B682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4336B33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3A4526E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1FB03B3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5C9DDA5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C48C0D5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E1A8692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4ABCEFE0" w14:textId="77777777" w:rsidR="009A033B" w:rsidRDefault="009A033B" w:rsidP="00BB4F60"/>
        </w:tc>
        <w:tc>
          <w:tcPr>
            <w:tcW w:w="3192" w:type="dxa"/>
            <w:shd w:val="clear" w:color="auto" w:fill="auto"/>
          </w:tcPr>
          <w:tbl>
            <w:tblPr>
              <w:tblStyle w:val="CalendarAddIn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39"/>
              <w:gridCol w:w="439"/>
              <w:gridCol w:w="439"/>
              <w:gridCol w:w="439"/>
              <w:gridCol w:w="440"/>
              <w:gridCol w:w="440"/>
              <w:gridCol w:w="440"/>
            </w:tblGrid>
            <w:tr w:rsidR="009A033B" w:rsidRPr="009A033B" w14:paraId="59E69DEE" w14:textId="77777777" w:rsidTr="009A033B">
              <w:trPr>
                <w:trHeight w:val="400"/>
              </w:trPr>
              <w:tc>
                <w:tcPr>
                  <w:tcW w:w="3076" w:type="dxa"/>
                  <w:gridSpan w:val="7"/>
                  <w:shd w:val="clear" w:color="auto" w:fill="auto"/>
                  <w:vAlign w:val="center"/>
                </w:tcPr>
                <w:p w14:paraId="4D4B396B" w14:textId="77777777" w:rsidR="009A033B" w:rsidRPr="009A033B" w:rsidRDefault="009A033B" w:rsidP="009A033B">
                  <w:pPr>
                    <w:jc w:val="center"/>
                    <w:rPr>
                      <w:sz w:val="36"/>
                    </w:rPr>
                  </w:pPr>
                  <w:r>
                    <w:rPr>
                      <w:sz w:val="36"/>
                    </w:rPr>
                    <w:t>November 2022</w:t>
                  </w:r>
                </w:p>
              </w:tc>
            </w:tr>
            <w:tr w:rsidR="009A033B" w:rsidRPr="009A033B" w14:paraId="36763F1B" w14:textId="77777777" w:rsidTr="009A033B">
              <w:trPr>
                <w:trHeight w:val="280"/>
              </w:trPr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F45880D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M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9815DB3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2F462FC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W</w:t>
                  </w:r>
                </w:p>
              </w:tc>
              <w:tc>
                <w:tcPr>
                  <w:tcW w:w="439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48637E9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T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C1BC1BB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F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FE405D8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9C0D9F4" w14:textId="77777777" w:rsidR="009A033B" w:rsidRPr="009A033B" w:rsidRDefault="009A033B" w:rsidP="009A033B">
                  <w:pPr>
                    <w:jc w:val="center"/>
                    <w:rPr>
                      <w:sz w:val="20"/>
                    </w:rPr>
                  </w:pPr>
                  <w:r>
                    <w:rPr>
                      <w:sz w:val="20"/>
                    </w:rPr>
                    <w:t>S</w:t>
                  </w:r>
                </w:p>
              </w:tc>
            </w:tr>
            <w:tr w:rsidR="009A033B" w:rsidRPr="009A033B" w14:paraId="656F2A0A" w14:textId="77777777" w:rsidTr="009A033B">
              <w:trPr>
                <w:trHeight w:val="280"/>
              </w:trPr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715FC400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1EF2200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4DF7FFFD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</w:t>
                  </w:r>
                </w:p>
              </w:tc>
              <w:tc>
                <w:tcPr>
                  <w:tcW w:w="439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3E246A46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160DD659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4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2BE4E2C9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5</w:t>
                  </w:r>
                </w:p>
              </w:tc>
              <w:tc>
                <w:tcPr>
                  <w:tcW w:w="440" w:type="dxa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14:paraId="06DCF351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6</w:t>
                  </w:r>
                </w:p>
              </w:tc>
            </w:tr>
            <w:tr w:rsidR="009A033B" w:rsidRPr="009A033B" w14:paraId="0BA628DC" w14:textId="77777777" w:rsidTr="009A033B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4ACA3A3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7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E0E9489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30650A09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F3ED2F0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10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82F0899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11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F698D07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12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F542F44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13</w:t>
                  </w:r>
                </w:p>
              </w:tc>
            </w:tr>
            <w:tr w:rsidR="009A033B" w:rsidRPr="009A033B" w14:paraId="7D10EC5A" w14:textId="77777777" w:rsidTr="009A033B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07A3BCB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14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C54933D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15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03A189B8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16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672D0EEA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17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6A21441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18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2EFD502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19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55CB8DEF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20</w:t>
                  </w:r>
                </w:p>
              </w:tc>
            </w:tr>
            <w:tr w:rsidR="009A033B" w:rsidRPr="009A033B" w14:paraId="121D0333" w14:textId="77777777" w:rsidTr="009A033B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0D48336E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21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5E9CAD2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22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5169530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23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E65FD13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24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49AA82F1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25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D6E2481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26</w:t>
                  </w: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757B313E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27</w:t>
                  </w:r>
                </w:p>
              </w:tc>
            </w:tr>
            <w:tr w:rsidR="009A033B" w:rsidRPr="009A033B" w14:paraId="5BA758B8" w14:textId="77777777" w:rsidTr="009A033B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7E106FC0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28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79C09BE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29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82E9492" w14:textId="77777777" w:rsidR="009A033B" w:rsidRPr="009A033B" w:rsidRDefault="009A033B" w:rsidP="00BB4F60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30</w:t>
                  </w: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4E0650A6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350BF34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2BC411FF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1BF330E4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</w:tr>
            <w:tr w:rsidR="009A033B" w:rsidRPr="009A033B" w14:paraId="21E39961" w14:textId="77777777" w:rsidTr="009A033B">
              <w:trPr>
                <w:trHeight w:val="280"/>
              </w:trPr>
              <w:tc>
                <w:tcPr>
                  <w:tcW w:w="439" w:type="dxa"/>
                  <w:shd w:val="clear" w:color="auto" w:fill="auto"/>
                  <w:vAlign w:val="center"/>
                </w:tcPr>
                <w:p w14:paraId="3E036608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236E1CEC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52583F4F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39" w:type="dxa"/>
                  <w:shd w:val="clear" w:color="auto" w:fill="auto"/>
                  <w:vAlign w:val="center"/>
                </w:tcPr>
                <w:p w14:paraId="1E818EAC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B4B0F35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39936355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  <w:tc>
                <w:tcPr>
                  <w:tcW w:w="440" w:type="dxa"/>
                  <w:shd w:val="clear" w:color="auto" w:fill="auto"/>
                  <w:vAlign w:val="center"/>
                </w:tcPr>
                <w:p w14:paraId="6656901D" w14:textId="77777777" w:rsidR="009A033B" w:rsidRPr="009A033B" w:rsidRDefault="009A033B" w:rsidP="00BB4F60">
                  <w:pPr>
                    <w:rPr>
                      <w:sz w:val="20"/>
                    </w:rPr>
                  </w:pPr>
                </w:p>
              </w:tc>
            </w:tr>
          </w:tbl>
          <w:p w14:paraId="337FE6D8" w14:textId="77777777" w:rsidR="009A033B" w:rsidRDefault="009A033B" w:rsidP="00BB4F60"/>
        </w:tc>
      </w:tr>
    </w:tbl>
    <w:p w14:paraId="271DF5BA" w14:textId="77777777" w:rsidR="007268E4" w:rsidRPr="00BB4F60" w:rsidRDefault="007268E4" w:rsidP="00BB4F60"/>
    <w:sectPr w:rsidR="007268E4" w:rsidRPr="00BB4F60" w:rsidSect="009A03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53B09D" w14:textId="77777777" w:rsidR="00AE1B63" w:rsidRDefault="00AE1B63" w:rsidP="005762FE">
      <w:r>
        <w:separator/>
      </w:r>
    </w:p>
  </w:endnote>
  <w:endnote w:type="continuationSeparator" w:id="0">
    <w:p w14:paraId="3D529034" w14:textId="77777777" w:rsidR="00AE1B63" w:rsidRDefault="00AE1B63" w:rsidP="0057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433273" w14:textId="77777777" w:rsidR="009A033B" w:rsidRDefault="009A03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7CCC0" w14:textId="77777777" w:rsidR="009A033B" w:rsidRPr="009A033B" w:rsidRDefault="009A033B" w:rsidP="009A033B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>© EditableCalendar.Com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7A327" w14:textId="77777777" w:rsidR="009A033B" w:rsidRDefault="009A03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13A70" w14:textId="77777777" w:rsidR="00AE1B63" w:rsidRDefault="00AE1B63" w:rsidP="005762FE">
      <w:r>
        <w:separator/>
      </w:r>
    </w:p>
  </w:footnote>
  <w:footnote w:type="continuationSeparator" w:id="0">
    <w:p w14:paraId="3681F99F" w14:textId="77777777" w:rsidR="00AE1B63" w:rsidRDefault="00AE1B63" w:rsidP="00576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78CC56" w14:textId="77777777" w:rsidR="009A033B" w:rsidRDefault="009A03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D012A7" w14:textId="77777777" w:rsidR="009A033B" w:rsidRPr="009A033B" w:rsidRDefault="009A033B" w:rsidP="009A033B">
    <w:pPr>
      <w:pStyle w:val="Header"/>
      <w:jc w:val="center"/>
      <w:rPr>
        <w:rFonts w:ascii="Times New Roman" w:hAnsi="Times New Roman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B86C7" w14:textId="77777777" w:rsidR="009A033B" w:rsidRDefault="009A033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CA5CB7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4476B24"/>
    <w:multiLevelType w:val="multilevel"/>
    <w:tmpl w:val="4F86579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800" w:hanging="360"/>
      </w:pPr>
      <w:rPr>
        <w:rFonts w:ascii="Wingdings" w:hAnsi="Wingdings" w:hint="default"/>
      </w:rPr>
    </w:lvl>
    <w:lvl w:ilvl="4">
      <w:start w:val="1"/>
      <w:numFmt w:val="bullet"/>
      <w:lvlText w:val=""/>
      <w:lvlJc w:val="left"/>
      <w:pPr>
        <w:tabs>
          <w:tab w:val="num" w:pos="1800"/>
        </w:tabs>
        <w:ind w:left="2160" w:hanging="360"/>
      </w:pPr>
      <w:rPr>
        <w:rFonts w:ascii="Wingdings" w:hAnsi="Wingdings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52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2520"/>
        </w:tabs>
        <w:ind w:left="28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324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600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33B"/>
    <w:rsid w:val="00037140"/>
    <w:rsid w:val="0004106F"/>
    <w:rsid w:val="0007080F"/>
    <w:rsid w:val="00075B3E"/>
    <w:rsid w:val="000903AB"/>
    <w:rsid w:val="000A0101"/>
    <w:rsid w:val="000C330A"/>
    <w:rsid w:val="000E260A"/>
    <w:rsid w:val="00100C4A"/>
    <w:rsid w:val="00114D20"/>
    <w:rsid w:val="001549F9"/>
    <w:rsid w:val="00175286"/>
    <w:rsid w:val="00180C63"/>
    <w:rsid w:val="001A2925"/>
    <w:rsid w:val="001C0999"/>
    <w:rsid w:val="001D2067"/>
    <w:rsid w:val="001E1801"/>
    <w:rsid w:val="001E41F1"/>
    <w:rsid w:val="001E4472"/>
    <w:rsid w:val="001F34FD"/>
    <w:rsid w:val="002148E5"/>
    <w:rsid w:val="0022044E"/>
    <w:rsid w:val="00223EFA"/>
    <w:rsid w:val="00226860"/>
    <w:rsid w:val="00237956"/>
    <w:rsid w:val="00237D66"/>
    <w:rsid w:val="00240633"/>
    <w:rsid w:val="00280A92"/>
    <w:rsid w:val="002935BC"/>
    <w:rsid w:val="002A7ABC"/>
    <w:rsid w:val="002D32B2"/>
    <w:rsid w:val="002F0604"/>
    <w:rsid w:val="0030267D"/>
    <w:rsid w:val="003036F3"/>
    <w:rsid w:val="003037BC"/>
    <w:rsid w:val="00305FC4"/>
    <w:rsid w:val="00310115"/>
    <w:rsid w:val="00352FA8"/>
    <w:rsid w:val="00376042"/>
    <w:rsid w:val="00377922"/>
    <w:rsid w:val="003808CA"/>
    <w:rsid w:val="00385968"/>
    <w:rsid w:val="0038701B"/>
    <w:rsid w:val="003C22A4"/>
    <w:rsid w:val="003C407A"/>
    <w:rsid w:val="004003C4"/>
    <w:rsid w:val="00424D86"/>
    <w:rsid w:val="004C2249"/>
    <w:rsid w:val="004C4DB0"/>
    <w:rsid w:val="004E378B"/>
    <w:rsid w:val="0051128F"/>
    <w:rsid w:val="005138B7"/>
    <w:rsid w:val="005432A3"/>
    <w:rsid w:val="0055615D"/>
    <w:rsid w:val="00557FE4"/>
    <w:rsid w:val="00571C69"/>
    <w:rsid w:val="005762FE"/>
    <w:rsid w:val="00581E22"/>
    <w:rsid w:val="00585B21"/>
    <w:rsid w:val="005C4BBC"/>
    <w:rsid w:val="005C4F42"/>
    <w:rsid w:val="0061176B"/>
    <w:rsid w:val="006166C5"/>
    <w:rsid w:val="006171DE"/>
    <w:rsid w:val="00637819"/>
    <w:rsid w:val="006516C9"/>
    <w:rsid w:val="00656579"/>
    <w:rsid w:val="00661C88"/>
    <w:rsid w:val="006917D8"/>
    <w:rsid w:val="006A219F"/>
    <w:rsid w:val="006F0B5F"/>
    <w:rsid w:val="006F7DCE"/>
    <w:rsid w:val="007224AB"/>
    <w:rsid w:val="007268E4"/>
    <w:rsid w:val="007312DE"/>
    <w:rsid w:val="007335EA"/>
    <w:rsid w:val="00735967"/>
    <w:rsid w:val="007D2CDD"/>
    <w:rsid w:val="007E16C3"/>
    <w:rsid w:val="007E2AAA"/>
    <w:rsid w:val="008450BC"/>
    <w:rsid w:val="00855C17"/>
    <w:rsid w:val="00867BC5"/>
    <w:rsid w:val="00883782"/>
    <w:rsid w:val="00934166"/>
    <w:rsid w:val="00936128"/>
    <w:rsid w:val="00947C04"/>
    <w:rsid w:val="009806A9"/>
    <w:rsid w:val="0099288A"/>
    <w:rsid w:val="00992C57"/>
    <w:rsid w:val="009A033B"/>
    <w:rsid w:val="009A2F89"/>
    <w:rsid w:val="009B28A9"/>
    <w:rsid w:val="009B7546"/>
    <w:rsid w:val="00A079B3"/>
    <w:rsid w:val="00A17906"/>
    <w:rsid w:val="00A32448"/>
    <w:rsid w:val="00A3360B"/>
    <w:rsid w:val="00A345C0"/>
    <w:rsid w:val="00A35D8F"/>
    <w:rsid w:val="00A7279D"/>
    <w:rsid w:val="00A86B04"/>
    <w:rsid w:val="00A91273"/>
    <w:rsid w:val="00AA1139"/>
    <w:rsid w:val="00AA4289"/>
    <w:rsid w:val="00AC19FD"/>
    <w:rsid w:val="00AE1B63"/>
    <w:rsid w:val="00AE729B"/>
    <w:rsid w:val="00B0005D"/>
    <w:rsid w:val="00B275BE"/>
    <w:rsid w:val="00B30B4B"/>
    <w:rsid w:val="00B34101"/>
    <w:rsid w:val="00B34732"/>
    <w:rsid w:val="00B56349"/>
    <w:rsid w:val="00B74003"/>
    <w:rsid w:val="00B767F3"/>
    <w:rsid w:val="00B9431B"/>
    <w:rsid w:val="00BB4F60"/>
    <w:rsid w:val="00BC4CCD"/>
    <w:rsid w:val="00BC79D9"/>
    <w:rsid w:val="00BF458E"/>
    <w:rsid w:val="00C05D8E"/>
    <w:rsid w:val="00C05FF7"/>
    <w:rsid w:val="00C069AF"/>
    <w:rsid w:val="00C20D1C"/>
    <w:rsid w:val="00C25C17"/>
    <w:rsid w:val="00C4167F"/>
    <w:rsid w:val="00C6360D"/>
    <w:rsid w:val="00C63EDE"/>
    <w:rsid w:val="00C707EC"/>
    <w:rsid w:val="00C73C67"/>
    <w:rsid w:val="00C816CF"/>
    <w:rsid w:val="00CB6950"/>
    <w:rsid w:val="00CD0058"/>
    <w:rsid w:val="00CF1EC9"/>
    <w:rsid w:val="00CF333C"/>
    <w:rsid w:val="00D26BFE"/>
    <w:rsid w:val="00D36889"/>
    <w:rsid w:val="00D42073"/>
    <w:rsid w:val="00D460E7"/>
    <w:rsid w:val="00D50811"/>
    <w:rsid w:val="00D57624"/>
    <w:rsid w:val="00D61049"/>
    <w:rsid w:val="00D7438E"/>
    <w:rsid w:val="00D90DE7"/>
    <w:rsid w:val="00D911C9"/>
    <w:rsid w:val="00DA73BE"/>
    <w:rsid w:val="00DB0B35"/>
    <w:rsid w:val="00DC5FC2"/>
    <w:rsid w:val="00DC74BD"/>
    <w:rsid w:val="00DD2B59"/>
    <w:rsid w:val="00DF45BA"/>
    <w:rsid w:val="00E0592B"/>
    <w:rsid w:val="00E079D3"/>
    <w:rsid w:val="00E07F33"/>
    <w:rsid w:val="00E10743"/>
    <w:rsid w:val="00E207AE"/>
    <w:rsid w:val="00E2323B"/>
    <w:rsid w:val="00E253F8"/>
    <w:rsid w:val="00E2715C"/>
    <w:rsid w:val="00E34ED5"/>
    <w:rsid w:val="00E53A27"/>
    <w:rsid w:val="00E5508F"/>
    <w:rsid w:val="00E64022"/>
    <w:rsid w:val="00E911FA"/>
    <w:rsid w:val="00E93299"/>
    <w:rsid w:val="00E95F15"/>
    <w:rsid w:val="00EA0DEA"/>
    <w:rsid w:val="00EB001E"/>
    <w:rsid w:val="00EC445F"/>
    <w:rsid w:val="00F137E6"/>
    <w:rsid w:val="00F20E8F"/>
    <w:rsid w:val="00F21923"/>
    <w:rsid w:val="00F250AE"/>
    <w:rsid w:val="00F25A50"/>
    <w:rsid w:val="00F26504"/>
    <w:rsid w:val="00F27717"/>
    <w:rsid w:val="00F628EF"/>
    <w:rsid w:val="00F66E4F"/>
    <w:rsid w:val="00F9750E"/>
    <w:rsid w:val="00FA243B"/>
    <w:rsid w:val="00FA5ABD"/>
    <w:rsid w:val="00FB3BBC"/>
    <w:rsid w:val="00FB3DBC"/>
    <w:rsid w:val="00FE036F"/>
    <w:rsid w:val="00FE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D807C"/>
  <w15:docId w15:val="{3D26BDAE-3DE0-454C-8797-001CAEF72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D8E"/>
  </w:style>
  <w:style w:type="paragraph" w:styleId="Heading1">
    <w:name w:val="heading 1"/>
    <w:basedOn w:val="Normal"/>
    <w:next w:val="Normal"/>
    <w:link w:val="Heading1Char"/>
    <w:uiPriority w:val="9"/>
    <w:qFormat/>
    <w:rsid w:val="0099288A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288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9288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88A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88A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88A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88A"/>
    <w:pPr>
      <w:spacing w:before="240" w:after="60"/>
      <w:outlineLvl w:val="6"/>
    </w:pPr>
    <w:rPr>
      <w:rFonts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88A"/>
    <w:pPr>
      <w:spacing w:before="240" w:after="60"/>
      <w:outlineLvl w:val="7"/>
    </w:pPr>
    <w:rPr>
      <w:rFonts w:cstheme="majorBidi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88A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rsid w:val="0099288A"/>
    <w:pPr>
      <w:spacing w:after="180"/>
    </w:pPr>
  </w:style>
  <w:style w:type="character" w:customStyle="1" w:styleId="BodyTextChar">
    <w:name w:val="Body Text Char"/>
    <w:basedOn w:val="DefaultParagraphFont"/>
    <w:link w:val="BodyText"/>
    <w:uiPriority w:val="1"/>
    <w:rsid w:val="0099288A"/>
  </w:style>
  <w:style w:type="character" w:styleId="Emphasis">
    <w:name w:val="Emphasis"/>
    <w:basedOn w:val="DefaultParagraphFont"/>
    <w:uiPriority w:val="20"/>
    <w:qFormat/>
    <w:rsid w:val="0099288A"/>
    <w:rPr>
      <w:rFonts w:asciiTheme="minorHAnsi" w:hAnsiTheme="minorHAns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99288A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9288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9288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ListBullet">
    <w:name w:val="List Bullet"/>
    <w:basedOn w:val="Normal"/>
    <w:uiPriority w:val="4"/>
    <w:rsid w:val="0099288A"/>
    <w:pPr>
      <w:numPr>
        <w:numId w:val="7"/>
      </w:numPr>
      <w:spacing w:after="180"/>
    </w:pPr>
  </w:style>
  <w:style w:type="paragraph" w:styleId="Quote">
    <w:name w:val="Quote"/>
    <w:basedOn w:val="Normal"/>
    <w:next w:val="Normal"/>
    <w:link w:val="QuoteChar"/>
    <w:uiPriority w:val="29"/>
    <w:qFormat/>
    <w:rsid w:val="0099288A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99288A"/>
    <w:rPr>
      <w:i/>
    </w:rPr>
  </w:style>
  <w:style w:type="character" w:styleId="Strong">
    <w:name w:val="Strong"/>
    <w:basedOn w:val="DefaultParagraphFont"/>
    <w:uiPriority w:val="22"/>
    <w:qFormat/>
    <w:rsid w:val="0099288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99288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9288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88A"/>
    <w:rPr>
      <w:rFonts w:cstheme="maj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88A"/>
    <w:rPr>
      <w:rFonts w:cstheme="maj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88A"/>
    <w:rPr>
      <w:rFonts w:cstheme="majorBid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88A"/>
    <w:rPr>
      <w:rFonts w:cstheme="majorBidi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88A"/>
    <w:rPr>
      <w:rFonts w:cstheme="majorBidi"/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88A"/>
    <w:rPr>
      <w:rFonts w:asciiTheme="majorHAnsi" w:eastAsiaTheme="majorEastAsia" w:hAnsiTheme="majorHAnsi" w:cstheme="maj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88A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99288A"/>
    <w:rPr>
      <w:rFonts w:asciiTheme="majorHAnsi" w:eastAsiaTheme="majorEastAsia" w:hAnsiTheme="majorHAnsi" w:cstheme="majorBidi"/>
    </w:rPr>
  </w:style>
  <w:style w:type="paragraph" w:styleId="NoSpacing">
    <w:name w:val="No Spacing"/>
    <w:basedOn w:val="Normal"/>
    <w:uiPriority w:val="1"/>
    <w:qFormat/>
    <w:rsid w:val="0099288A"/>
    <w:rPr>
      <w:szCs w:val="32"/>
    </w:rPr>
  </w:style>
  <w:style w:type="paragraph" w:styleId="ListParagraph">
    <w:name w:val="List Paragraph"/>
    <w:basedOn w:val="Normal"/>
    <w:uiPriority w:val="34"/>
    <w:qFormat/>
    <w:rsid w:val="0099288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88A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88A"/>
    <w:rPr>
      <w:b/>
      <w:i/>
      <w:szCs w:val="22"/>
    </w:rPr>
  </w:style>
  <w:style w:type="character" w:styleId="SubtleEmphasis">
    <w:name w:val="Subtle Emphasis"/>
    <w:uiPriority w:val="19"/>
    <w:qFormat/>
    <w:rsid w:val="0099288A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99288A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99288A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99288A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99288A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9288A"/>
    <w:pPr>
      <w:outlineLvl w:val="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9288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288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99288A"/>
    <w:rPr>
      <w:vertAlign w:val="superscript"/>
    </w:rPr>
  </w:style>
  <w:style w:type="table" w:styleId="TableGrid">
    <w:name w:val="Table Grid"/>
    <w:basedOn w:val="TableNormal"/>
    <w:uiPriority w:val="59"/>
    <w:rsid w:val="004C2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4">
    <w:name w:val="Light Shading Accent 4"/>
    <w:basedOn w:val="TableNormal"/>
    <w:uiPriority w:val="60"/>
    <w:rsid w:val="00C25C17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62FE"/>
  </w:style>
  <w:style w:type="paragraph" w:styleId="Footer">
    <w:name w:val="footer"/>
    <w:basedOn w:val="Normal"/>
    <w:link w:val="FooterChar"/>
    <w:uiPriority w:val="99"/>
    <w:unhideWhenUsed/>
    <w:rsid w:val="005762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62FE"/>
  </w:style>
  <w:style w:type="table" w:customStyle="1" w:styleId="CalendarAddIn">
    <w:name w:val="CalendarAddIn"/>
    <w:basedOn w:val="TableGrid"/>
    <w:uiPriority w:val="99"/>
    <w:rsid w:val="00F66E4F"/>
    <w:tblPr/>
    <w:tcPr>
      <w:tcMar>
        <w:left w:w="58" w:type="dxa"/>
        <w:right w:w="58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als\EditableCalendar\Calend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12700"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9B8C9B-07AA-4EC6-870C-81A315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 Computer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EditableCalendar</dc:creator>
  <cp:lastModifiedBy>Manh Nguyen</cp:lastModifiedBy>
  <cp:revision>1</cp:revision>
  <dcterms:created xsi:type="dcterms:W3CDTF">2020-09-10T08:56:00Z</dcterms:created>
  <dcterms:modified xsi:type="dcterms:W3CDTF">2020-09-10T08:56:00Z</dcterms:modified>
</cp:coreProperties>
</file>