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4C61AB" w14:textId="77777777" w:rsidR="00D967FF" w:rsidRDefault="00E622D0">
      <w:pPr>
        <w:pStyle w:val="MonthYear"/>
      </w:pPr>
      <w:r>
        <w:fldChar w:fldCharType="begin"/>
      </w:r>
      <w:r>
        <w:instrText xml:space="preserve"> DOCVARIABLE  MonthStart \@ MMMM \* MERGEFORMAT </w:instrText>
      </w:r>
      <w:r>
        <w:fldChar w:fldCharType="separate"/>
      </w:r>
      <w:r>
        <w:t>October</w:t>
      </w:r>
      <w:r>
        <w:fldChar w:fldCharType="end"/>
      </w:r>
      <w:r>
        <w:t xml:space="preserve"> </w:t>
      </w:r>
      <w:r>
        <w:fldChar w:fldCharType="begin"/>
      </w:r>
      <w:r>
        <w:instrText xml:space="preserve"> DOCVARIABLE  MonthStart \@  yyyy   \* MERGEFORMAT </w:instrText>
      </w:r>
      <w:r>
        <w:fldChar w:fldCharType="separate"/>
      </w:r>
      <w:r>
        <w:t>2022</w:t>
      </w:r>
      <w:r>
        <w:fldChar w:fldCharType="end"/>
      </w:r>
    </w:p>
    <w:tbl>
      <w:tblPr>
        <w:tblW w:w="5000" w:type="pct"/>
        <w:jc w:val="center"/>
        <w:tbl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blBorders>
        <w:tblLayout w:type="fixed"/>
        <w:tblLook w:val="04A0" w:firstRow="1" w:lastRow="0" w:firstColumn="1" w:lastColumn="0" w:noHBand="0" w:noVBand="1"/>
        <w:tblDescription w:val="Calendar"/>
      </w:tblPr>
      <w:tblGrid>
        <w:gridCol w:w="1878"/>
        <w:gridCol w:w="1882"/>
        <w:gridCol w:w="1884"/>
        <w:gridCol w:w="1882"/>
        <w:gridCol w:w="1884"/>
        <w:gridCol w:w="1884"/>
        <w:gridCol w:w="1882"/>
      </w:tblGrid>
      <w:tr w:rsidR="00D967FF" w14:paraId="791F305C" w14:textId="77777777">
        <w:trPr>
          <w:trHeight w:val="288"/>
          <w:jc w:val="center"/>
        </w:trPr>
        <w:tc>
          <w:tcPr>
            <w:tcW w:w="1878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294BC8B8" w14:textId="77777777" w:rsidR="00D967FF" w:rsidRDefault="001C6C31">
            <w:pPr>
              <w:pStyle w:val="Day"/>
            </w:pPr>
            <w:r>
              <w:t>Monday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5B600E63" w14:textId="77777777" w:rsidR="00D967FF" w:rsidRDefault="001C6C31">
            <w:pPr>
              <w:pStyle w:val="Day"/>
            </w:pPr>
            <w:r>
              <w:t>Tuesday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0F14DA1D" w14:textId="77777777" w:rsidR="00D967FF" w:rsidRDefault="001C6C31">
            <w:pPr>
              <w:pStyle w:val="Day"/>
            </w:pPr>
            <w:r>
              <w:t>Wednesday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2E003E76" w14:textId="77777777" w:rsidR="00D967FF" w:rsidRDefault="001C6C31">
            <w:pPr>
              <w:pStyle w:val="Day"/>
            </w:pPr>
            <w:r>
              <w:t>Thursday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5A6909FC" w14:textId="77777777" w:rsidR="00D967FF" w:rsidRDefault="001C6C31">
            <w:pPr>
              <w:pStyle w:val="Day"/>
            </w:pPr>
            <w:r>
              <w:t>Friday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0AB0EF94" w14:textId="77777777" w:rsidR="00D967FF" w:rsidRDefault="001C6C31">
            <w:pPr>
              <w:pStyle w:val="Day"/>
            </w:pPr>
            <w:r>
              <w:t>Saturday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40E3AAE0" w14:textId="77777777" w:rsidR="00D967FF" w:rsidRDefault="001C6C31">
            <w:pPr>
              <w:pStyle w:val="Day"/>
            </w:pPr>
            <w:r>
              <w:t>Sunday</w:t>
            </w:r>
          </w:p>
        </w:tc>
      </w:tr>
      <w:tr w:rsidR="00D967FF" w14:paraId="4C759FBA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C8F2339" w14:textId="77777777" w:rsidR="00D967FF" w:rsidRDefault="00E622D0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Saturday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“Monday</w:instrText>
            </w:r>
            <w:r>
              <w:instrText>" 1 ""</w:instrTex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A470777" w14:textId="77777777" w:rsidR="00D967FF" w:rsidRDefault="00E622D0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Saturday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“Tuesday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 w:rsidR="00E17EA1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1F63E30" w14:textId="77777777" w:rsidR="00D967FF" w:rsidRDefault="00E622D0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Saturday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“Wednesday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 w:rsidR="00E17EA1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EBCAF1A" w14:textId="77777777" w:rsidR="00D967FF" w:rsidRDefault="00E622D0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Saturday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“Thursday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 w:rsidR="00E17EA1"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7962F11" w14:textId="77777777" w:rsidR="00D967FF" w:rsidRDefault="00E622D0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Saturday</w:instrText>
            </w:r>
            <w:r>
              <w:fldChar w:fldCharType="end"/>
            </w:r>
            <w:r>
              <w:instrText xml:space="preserve">= </w:instrText>
            </w:r>
            <w:r w:rsidR="001C6C31">
              <w:instrText>“Friday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 w:rsidR="00615FF2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79888F9" w14:textId="77777777" w:rsidR="00D967FF" w:rsidRDefault="00E622D0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Saturday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“Saturday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 w:rsidR="00615FF2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 w:rsidR="00615FF2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615FF2">
              <w:rPr>
                <w:noProof/>
              </w:rPr>
              <w:instrText>3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1CBA495" w14:textId="77777777" w:rsidR="00D967FF" w:rsidRDefault="00E622D0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Saturday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“Sunday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</w:t>
            </w:r>
            <w:r>
              <w:fldChar w:fldCharType="end"/>
            </w:r>
          </w:p>
        </w:tc>
      </w:tr>
      <w:tr w:rsidR="00D967FF" w14:paraId="50F5463D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77D73DE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2D2E890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03098C7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361FA8A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0D54E6F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22ECB0D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8305337" w14:textId="77777777" w:rsidR="00D967FF" w:rsidRDefault="00D967FF">
            <w:pPr>
              <w:pStyle w:val="CalendarText"/>
            </w:pPr>
          </w:p>
        </w:tc>
      </w:tr>
      <w:tr w:rsidR="00D967FF" w14:paraId="4269F6C7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C947A29" w14:textId="77777777" w:rsidR="00D967FF" w:rsidRDefault="00E622D0">
            <w:pPr>
              <w:pStyle w:val="Date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71F553B" w14:textId="77777777" w:rsidR="00D967FF" w:rsidRDefault="00E622D0">
            <w:pPr>
              <w:pStyle w:val="Date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8158649" w14:textId="77777777" w:rsidR="00D967FF" w:rsidRDefault="00E622D0">
            <w:pPr>
              <w:pStyle w:val="Date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CCD6DCB" w14:textId="77777777" w:rsidR="00D967FF" w:rsidRDefault="00E622D0">
            <w:pPr>
              <w:pStyle w:val="Date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FF9E554" w14:textId="77777777" w:rsidR="00D967FF" w:rsidRDefault="00E622D0">
            <w:pPr>
              <w:pStyle w:val="Date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>
              <w:rPr>
                <w:noProof/>
              </w:rPr>
              <w:t>7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0DFA686" w14:textId="77777777" w:rsidR="00D967FF" w:rsidRDefault="00E622D0">
            <w:pPr>
              <w:pStyle w:val="Date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>
              <w:rPr>
                <w:noProof/>
              </w:rPr>
              <w:t>8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F0448CE" w14:textId="77777777" w:rsidR="00D967FF" w:rsidRDefault="00E622D0">
            <w:pPr>
              <w:pStyle w:val="Date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>
              <w:rPr>
                <w:noProof/>
              </w:rPr>
              <w:t>9</w:t>
            </w:r>
            <w:r>
              <w:fldChar w:fldCharType="end"/>
            </w:r>
          </w:p>
        </w:tc>
      </w:tr>
      <w:tr w:rsidR="00D967FF" w14:paraId="30FD77FE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62D185E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B0CB374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14D32CB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9A284CA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ACD1AB7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986B673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01216B1" w14:textId="77777777" w:rsidR="00D967FF" w:rsidRDefault="00D967FF">
            <w:pPr>
              <w:pStyle w:val="CalendarText"/>
            </w:pPr>
          </w:p>
        </w:tc>
      </w:tr>
      <w:tr w:rsidR="00D967FF" w14:paraId="708CC90E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6F11023" w14:textId="77777777" w:rsidR="00D967FF" w:rsidRDefault="00E622D0">
            <w:pPr>
              <w:pStyle w:val="Date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904BF6B" w14:textId="77777777" w:rsidR="00D967FF" w:rsidRDefault="00E622D0">
            <w:pPr>
              <w:pStyle w:val="Date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>
              <w:rPr>
                <w:noProof/>
              </w:rPr>
              <w:t>11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14:paraId="76304841" w14:textId="77777777" w:rsidR="00D967FF" w:rsidRDefault="00E622D0">
            <w:pPr>
              <w:pStyle w:val="Date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>
              <w:rPr>
                <w:noProof/>
              </w:rPr>
              <w:t>12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550E465" w14:textId="77777777" w:rsidR="00D967FF" w:rsidRDefault="00E622D0">
            <w:pPr>
              <w:pStyle w:val="Date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>
              <w:rPr>
                <w:noProof/>
              </w:rPr>
              <w:t>13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B56B70D" w14:textId="77777777" w:rsidR="00D967FF" w:rsidRDefault="00E622D0">
            <w:pPr>
              <w:pStyle w:val="Date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8B96F0C" w14:textId="77777777" w:rsidR="00D967FF" w:rsidRDefault="00E622D0">
            <w:pPr>
              <w:pStyle w:val="Date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>
              <w:rPr>
                <w:noProof/>
              </w:rPr>
              <w:t>15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CE60CFC" w14:textId="77777777" w:rsidR="00D967FF" w:rsidRDefault="00E622D0">
            <w:pPr>
              <w:pStyle w:val="Date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>
              <w:rPr>
                <w:noProof/>
              </w:rPr>
              <w:t>16</w:t>
            </w:r>
            <w:r>
              <w:fldChar w:fldCharType="end"/>
            </w:r>
          </w:p>
        </w:tc>
      </w:tr>
      <w:tr w:rsidR="00D967FF" w14:paraId="728FE83D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40A100D" w14:textId="77777777" w:rsidR="00D967FF" w:rsidRDefault="00002618" w:rsidP="00002618">
            <w:pPr>
              <w:pStyle w:val="CalendarText"/>
              <w:jc w:val="center"/>
            </w:pPr>
            <w:r w:rsidRPr="00002618">
              <w:t>Columbus Day</w:t>
            </w: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116A733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0D193FA0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CAA866A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4F34734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3FF86A9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CDDC308" w14:textId="77777777" w:rsidR="00D967FF" w:rsidRDefault="00D967FF">
            <w:pPr>
              <w:pStyle w:val="CalendarText"/>
            </w:pPr>
          </w:p>
        </w:tc>
      </w:tr>
      <w:tr w:rsidR="00D967FF" w14:paraId="518CB1F9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5CD604D" w14:textId="77777777" w:rsidR="00D967FF" w:rsidRDefault="00E622D0">
            <w:pPr>
              <w:pStyle w:val="Date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2F4326F" w14:textId="77777777" w:rsidR="00D967FF" w:rsidRDefault="00E622D0">
            <w:pPr>
              <w:pStyle w:val="Date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14:paraId="6D3F723C" w14:textId="77777777" w:rsidR="00D967FF" w:rsidRDefault="00E622D0">
            <w:pPr>
              <w:pStyle w:val="Date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>
              <w:rPr>
                <w:noProof/>
              </w:rPr>
              <w:t>19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14:paraId="360E648E" w14:textId="77777777" w:rsidR="00D967FF" w:rsidRDefault="00E622D0">
            <w:pPr>
              <w:pStyle w:val="Date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>
              <w:rPr>
                <w:noProof/>
              </w:rPr>
              <w:t>20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134769F" w14:textId="77777777" w:rsidR="00D967FF" w:rsidRDefault="00E622D0">
            <w:pPr>
              <w:pStyle w:val="Date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4B7A634" w14:textId="77777777" w:rsidR="00D967FF" w:rsidRDefault="00E622D0">
            <w:pPr>
              <w:pStyle w:val="Date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>
              <w:rPr>
                <w:noProof/>
              </w:rPr>
              <w:t>22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46FD6B6" w14:textId="77777777" w:rsidR="00D967FF" w:rsidRDefault="00E622D0">
            <w:pPr>
              <w:pStyle w:val="Date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>
              <w:rPr>
                <w:noProof/>
              </w:rPr>
              <w:t>23</w:t>
            </w:r>
            <w:r>
              <w:fldChar w:fldCharType="end"/>
            </w:r>
          </w:p>
        </w:tc>
      </w:tr>
      <w:tr w:rsidR="00D967FF" w14:paraId="0B13282F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D947D98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4A2E56A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5848125C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5FF5411E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ECFF2BD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AA02A81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D8B7BA5" w14:textId="77777777" w:rsidR="00D967FF" w:rsidRDefault="00D967FF">
            <w:pPr>
              <w:pStyle w:val="CalendarText"/>
            </w:pPr>
          </w:p>
        </w:tc>
      </w:tr>
      <w:tr w:rsidR="00D967FF" w14:paraId="639B0031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8F9523C" w14:textId="77777777" w:rsidR="00D967FF" w:rsidRDefault="00E622D0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24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24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14:paraId="0FD4CCB9" w14:textId="77777777" w:rsidR="00D967FF" w:rsidRDefault="00E622D0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25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1BE91AC" w14:textId="77777777" w:rsidR="00D967FF" w:rsidRDefault="00E622D0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26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6E763BA" w14:textId="77777777" w:rsidR="00D967FF" w:rsidRDefault="00E622D0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27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5E9B44E" w14:textId="77777777" w:rsidR="00D967FF" w:rsidRDefault="00E622D0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1B6F717" w14:textId="77777777" w:rsidR="00D967FF" w:rsidRDefault="00E622D0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29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33216A0" w14:textId="77777777" w:rsidR="00D967FF" w:rsidRDefault="00E622D0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30</w:t>
            </w:r>
            <w:r>
              <w:fldChar w:fldCharType="end"/>
            </w:r>
          </w:p>
        </w:tc>
      </w:tr>
      <w:tr w:rsidR="00D967FF" w14:paraId="53561206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C63529C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1964F959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1BE9A88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83B2D06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13AFBF3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EE058AB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FB66539" w14:textId="77777777" w:rsidR="00D967FF" w:rsidRDefault="00D967FF">
            <w:pPr>
              <w:pStyle w:val="CalendarText"/>
            </w:pPr>
          </w:p>
        </w:tc>
      </w:tr>
      <w:tr w:rsidR="00D967FF" w14:paraId="71FA40F8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7FE539C" w14:textId="77777777" w:rsidR="00D967FF" w:rsidRDefault="00E622D0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31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2DA62EF" w14:textId="77777777" w:rsidR="00D967FF" w:rsidRDefault="00E622D0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 w:rsidR="00CB7E81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F124DCD" w14:textId="77777777" w:rsidR="00D967FF" w:rsidRDefault="00D967FF">
            <w:pPr>
              <w:pStyle w:val="Date"/>
            </w:pP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C3FAFA7" w14:textId="77777777" w:rsidR="00D967FF" w:rsidRDefault="00D967FF">
            <w:pPr>
              <w:pStyle w:val="Date"/>
            </w:pP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2426F03" w14:textId="77777777" w:rsidR="00D967FF" w:rsidRDefault="00D967FF">
            <w:pPr>
              <w:pStyle w:val="Date"/>
            </w:pP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9A99BA8" w14:textId="77777777" w:rsidR="00D967FF" w:rsidRDefault="00D967FF">
            <w:pPr>
              <w:pStyle w:val="Date"/>
            </w:pP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AC56682" w14:textId="77777777" w:rsidR="00D967FF" w:rsidRDefault="00D967FF">
            <w:pPr>
              <w:pStyle w:val="Date"/>
            </w:pPr>
          </w:p>
        </w:tc>
      </w:tr>
      <w:tr w:rsidR="00D967FF" w14:paraId="1B3C6B00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89B6FB1" w14:textId="77777777" w:rsidR="00D967FF" w:rsidRDefault="00002618" w:rsidP="00002618">
            <w:pPr>
              <w:pStyle w:val="CalendarText"/>
              <w:jc w:val="center"/>
            </w:pPr>
            <w:r w:rsidRPr="00002618">
              <w:t>Halloween</w:t>
            </w: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E18AE0B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3D9C68B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4A2A7BA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F094D42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2E5A9C7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FAF181A" w14:textId="77777777" w:rsidR="00D967FF" w:rsidRDefault="00D967FF">
            <w:pPr>
              <w:pStyle w:val="CalendarText"/>
            </w:pPr>
          </w:p>
        </w:tc>
      </w:tr>
    </w:tbl>
    <w:p w14:paraId="77E19266" w14:textId="04CB8D61" w:rsidR="00D967FF" w:rsidRDefault="00F96328" w:rsidP="00F96328">
      <w:pPr>
        <w:jc w:val="center"/>
      </w:pPr>
      <w:r>
        <w:t xml:space="preserve">© </w:t>
      </w:r>
      <w:r w:rsidR="00DC1E12">
        <w:t>Editable</w:t>
      </w:r>
      <w:bookmarkStart w:id="0" w:name="_GoBack"/>
      <w:bookmarkEnd w:id="0"/>
      <w:r>
        <w:t>Calendar.Com</w:t>
      </w:r>
    </w:p>
    <w:sectPr w:rsidR="00D967FF">
      <w:pgSz w:w="15840" w:h="12240" w:orient="landscape" w:code="1"/>
      <w:pgMar w:top="1440" w:right="1440" w:bottom="1440" w:left="144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MonthEnd" w:val="10/31/2022"/>
    <w:docVar w:name="MonthEnd1" w:val="1/31/2012"/>
    <w:docVar w:name="MonthEnd10" w:val="10/31/2012"/>
    <w:docVar w:name="MonthEnd11" w:val="11/30/2012"/>
    <w:docVar w:name="MonthEnd12" w:val="12/31/2012"/>
    <w:docVar w:name="MonthEnd2" w:val="2/29/2012"/>
    <w:docVar w:name="MonthEnd3" w:val="3/31/2012"/>
    <w:docVar w:name="MonthEnd4" w:val="4/30/2012"/>
    <w:docVar w:name="MonthEnd5" w:val="5/31/2012"/>
    <w:docVar w:name="MonthEnd6" w:val="6/30/2012"/>
    <w:docVar w:name="MonthEnd7" w:val="7/31/2012"/>
    <w:docVar w:name="MonthEnd8" w:val="8/31/2012"/>
    <w:docVar w:name="MonthEnd9" w:val="9/30/2012"/>
    <w:docVar w:name="MonthEndA" w:val="1/31/2012"/>
    <w:docVar w:name="MonthEndB" w:val="11/30/2011"/>
    <w:docVar w:name="MonthStart" w:val="10/1/2022"/>
    <w:docVar w:name="MonthStart1" w:val="1/1/2012"/>
    <w:docVar w:name="MonthStart10" w:val="10/1/2012"/>
    <w:docVar w:name="MonthStart11" w:val="11/1/2012"/>
    <w:docVar w:name="MonthStart12" w:val="12/1/2012"/>
    <w:docVar w:name="MonthStart2" w:val="2/1/2012"/>
    <w:docVar w:name="MonthStart3" w:val="3/1/2012"/>
    <w:docVar w:name="MonthStart4" w:val="4/1/2012"/>
    <w:docVar w:name="MonthStart5" w:val="5/1/2012"/>
    <w:docVar w:name="MonthStart6" w:val="6/1/2012"/>
    <w:docVar w:name="MonthStart7" w:val="7/1/2012"/>
    <w:docVar w:name="MonthStart8" w:val="8/1/2012"/>
    <w:docVar w:name="MonthStart9" w:val="9/1/2012"/>
    <w:docVar w:name="MonthStartA" w:val="1/1/2012"/>
    <w:docVar w:name="MonthStartB" w:val="11/1/2011"/>
    <w:docVar w:name="WeekStart" w:val="2"/>
  </w:docVars>
  <w:rsids>
    <w:rsidRoot w:val="001C6C31"/>
    <w:rsid w:val="00002618"/>
    <w:rsid w:val="001C6C31"/>
    <w:rsid w:val="002C6F54"/>
    <w:rsid w:val="00335FFD"/>
    <w:rsid w:val="003F32D0"/>
    <w:rsid w:val="00473FDE"/>
    <w:rsid w:val="005076C9"/>
    <w:rsid w:val="00521CAA"/>
    <w:rsid w:val="005B38A3"/>
    <w:rsid w:val="00615FF2"/>
    <w:rsid w:val="008712EC"/>
    <w:rsid w:val="009619B8"/>
    <w:rsid w:val="00BF49AE"/>
    <w:rsid w:val="00C12A57"/>
    <w:rsid w:val="00C56884"/>
    <w:rsid w:val="00CB7E81"/>
    <w:rsid w:val="00D11F65"/>
    <w:rsid w:val="00D2091D"/>
    <w:rsid w:val="00D967FF"/>
    <w:rsid w:val="00DA4936"/>
    <w:rsid w:val="00DC1E12"/>
    <w:rsid w:val="00E17EA1"/>
    <w:rsid w:val="00E622D0"/>
    <w:rsid w:val="00F9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436D9"/>
  <w15:docId w15:val="{37A4A7EA-D606-425D-8BF5-2735C0C94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0D0D0D" w:themeColor="text1" w:themeTint="F2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16"/>
      <w14:ligatures w14:val="standardContextual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lendarText">
    <w:name w:val="Calendar Text"/>
    <w:basedOn w:val="Normal"/>
    <w:qFormat/>
    <w:pPr>
      <w:spacing w:before="40" w:after="40"/>
    </w:pPr>
    <w:rPr>
      <w:sz w:val="18"/>
    </w:rPr>
  </w:style>
  <w:style w:type="paragraph" w:customStyle="1" w:styleId="Day">
    <w:name w:val="Day"/>
    <w:basedOn w:val="Normal"/>
    <w:qFormat/>
    <w:pPr>
      <w:spacing w:before="40" w:after="120"/>
      <w:jc w:val="center"/>
    </w:pPr>
    <w:rPr>
      <w:caps/>
      <w:color w:val="404040" w:themeColor="text1" w:themeTint="BF"/>
      <w:spacing w:val="10"/>
      <w:sz w:val="18"/>
      <w:szCs w:val="18"/>
    </w:rPr>
  </w:style>
  <w:style w:type="paragraph" w:customStyle="1" w:styleId="MonthYear">
    <w:name w:val="MonthYear"/>
    <w:basedOn w:val="Normal"/>
    <w:qFormat/>
    <w:pPr>
      <w:pageBreakBefore/>
      <w:spacing w:after="600"/>
      <w:jc w:val="center"/>
    </w:pPr>
    <w:rPr>
      <w:sz w:val="80"/>
      <w:szCs w:val="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595959" w:themeColor="text1" w:themeTint="A6"/>
      <w:sz w:val="16"/>
      <w:szCs w:val="16"/>
    </w:rPr>
  </w:style>
  <w:style w:type="paragraph" w:styleId="NoSpacing">
    <w:name w:val="No Spacing"/>
    <w:uiPriority w:val="1"/>
    <w:semiHidden/>
    <w:unhideWhenUsed/>
    <w:qFormat/>
    <w:rPr>
      <w:kern w:val="16"/>
      <w14:ligatures w14:val="standardContextual"/>
      <w14:cntxtAlts/>
    </w:rPr>
  </w:style>
  <w:style w:type="paragraph" w:styleId="Date">
    <w:name w:val="Date"/>
    <w:basedOn w:val="Normal"/>
    <w:next w:val="Normal"/>
    <w:link w:val="DateChar"/>
    <w:unhideWhenUsed/>
    <w:qFormat/>
    <w:pPr>
      <w:spacing w:before="40" w:after="40"/>
    </w:pPr>
    <w:rPr>
      <w:sz w:val="30"/>
      <w:szCs w:val="30"/>
      <w14:numForm w14:val="lining"/>
      <w14:numSpacing w14:val="proportional"/>
    </w:rPr>
  </w:style>
  <w:style w:type="character" w:customStyle="1" w:styleId="DateChar">
    <w:name w:val="Date Char"/>
    <w:basedOn w:val="DefaultParagraphFont"/>
    <w:link w:val="Date"/>
    <w:rPr>
      <w:kern w:val="16"/>
      <w:sz w:val="30"/>
      <w:szCs w:val="30"/>
      <w14:ligatures w14:val="standardContextual"/>
      <w14:numForm w14:val="lining"/>
      <w14:numSpacing w14:val="proportional"/>
      <w14:cntxtAlt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table" w:styleId="LightShading-Accent1">
    <w:name w:val="Light Shading Accent 1"/>
    <w:basedOn w:val="TableNormal"/>
    <w:uiPriority w:val="60"/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LightShading">
    <w:name w:val="Light Shading"/>
    <w:basedOn w:val="TableNormal"/>
    <w:uiPriority w:val="6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Microsoft\Templates\2012%20Calendar%20Basic_one%20month%20evergreen.dotm" TargetMode="External"/></Relationships>
</file>

<file path=word/theme/theme1.xml><?xml version="1.0" encoding="utf-8"?>
<a:theme xmlns:a="http://schemas.openxmlformats.org/drawingml/2006/main" name="Calendar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Waveform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118F4-E4B0-4923-A9DB-DA867ECF2F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55F6BF-6448-4F65-AB93-7E2BECA9A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2012 Calendar Basic_one month evergreen.dotm</Template>
  <TotalTime>0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October 2022 Printable Calendar with Holidays</vt:lpstr>
    </vt:vector>
  </TitlesOfParts>
  <Company>Microsoft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October 2022 Printable Calendar with Holidays</dc:title>
  <dc:creator>AutoBVT</dc:creator>
  <cp:lastModifiedBy>admin</cp:lastModifiedBy>
  <cp:revision>5</cp:revision>
  <dcterms:created xsi:type="dcterms:W3CDTF">2018-11-20T03:28:00Z</dcterms:created>
  <dcterms:modified xsi:type="dcterms:W3CDTF">2019-05-20T03:16:00Z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TC028092529991</vt:lpwstr>
  </property>
</Properties>
</file>