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F18CA" w:rsidRPr="009F18CA" w14:paraId="0FDDB30A" w14:textId="77777777" w:rsidTr="009F18CA">
        <w:trPr>
          <w:trHeight w:val="600"/>
        </w:trPr>
        <w:tc>
          <w:tcPr>
            <w:tcW w:w="9576" w:type="dxa"/>
            <w:gridSpan w:val="7"/>
          </w:tcPr>
          <w:p w14:paraId="76D621DB" w14:textId="77777777" w:rsidR="009F18CA" w:rsidRPr="009F18CA" w:rsidRDefault="009F18CA" w:rsidP="009F18CA">
            <w:pPr>
              <w:jc w:val="center"/>
              <w:rPr>
                <w:sz w:val="48"/>
              </w:rPr>
            </w:pPr>
            <w:r>
              <w:rPr>
                <w:sz w:val="48"/>
              </w:rPr>
              <w:t>September 2022</w:t>
            </w:r>
          </w:p>
        </w:tc>
      </w:tr>
      <w:tr w:rsidR="009F18CA" w14:paraId="2294E0CA" w14:textId="77777777" w:rsidTr="009F18CA">
        <w:tc>
          <w:tcPr>
            <w:tcW w:w="1368" w:type="dxa"/>
          </w:tcPr>
          <w:p w14:paraId="472A5070" w14:textId="77777777" w:rsidR="009F18CA" w:rsidRDefault="009F18CA" w:rsidP="009F18CA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3D5CAF4E" w14:textId="77777777" w:rsidR="009F18CA" w:rsidRDefault="009F18CA" w:rsidP="009F18CA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27BE1C47" w14:textId="77777777" w:rsidR="009F18CA" w:rsidRDefault="009F18CA" w:rsidP="009F18CA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34F9A92" w14:textId="77777777" w:rsidR="009F18CA" w:rsidRDefault="009F18CA" w:rsidP="009F18CA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FE9B784" w14:textId="77777777" w:rsidR="009F18CA" w:rsidRDefault="009F18CA" w:rsidP="009F18CA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432330C" w14:textId="77777777" w:rsidR="009F18CA" w:rsidRDefault="009F18CA" w:rsidP="009F18CA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4DD2302" w14:textId="77777777" w:rsidR="009F18CA" w:rsidRDefault="009F18CA" w:rsidP="009F18CA">
            <w:pPr>
              <w:jc w:val="center"/>
            </w:pPr>
            <w:r>
              <w:t>Sunday</w:t>
            </w:r>
          </w:p>
        </w:tc>
      </w:tr>
      <w:tr w:rsidR="009F18CA" w14:paraId="64E677D0" w14:textId="77777777" w:rsidTr="009F18C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4806FC9" w14:textId="77777777" w:rsidR="009F18CA" w:rsidRDefault="009F18CA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0E4D5A06" w14:textId="77777777" w:rsidR="009F18CA" w:rsidRDefault="009F18CA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48835027" w14:textId="77777777" w:rsidR="009F18CA" w:rsidRDefault="009F18CA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0A6B5F1" w14:textId="77777777" w:rsidR="009F18CA" w:rsidRDefault="009F18CA" w:rsidP="009F18CA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9ECD38" w14:textId="77777777" w:rsidR="009F18CA" w:rsidRDefault="009F18CA" w:rsidP="009F18CA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533C21F" w14:textId="77777777" w:rsidR="009F18CA" w:rsidRDefault="009F18CA" w:rsidP="009F18CA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AB04DD" w14:textId="77777777" w:rsidR="009F18CA" w:rsidRDefault="009F18CA" w:rsidP="009F18CA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9F18CA" w14:paraId="66520FFD" w14:textId="77777777" w:rsidTr="009F18C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8F451E" w14:textId="77777777" w:rsidR="009F18CA" w:rsidRDefault="009F18CA" w:rsidP="009F18CA">
            <w:pPr>
              <w:jc w:val="center"/>
            </w:pPr>
            <w:r>
              <w:t>5</w:t>
            </w:r>
            <w:r>
              <w:br/>
            </w:r>
            <w:r>
              <w:br/>
              <w:t>Labor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B5B98F2" w14:textId="77777777" w:rsidR="009F18CA" w:rsidRDefault="009F18CA" w:rsidP="009F18CA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0737EE" w14:textId="77777777" w:rsidR="009F18CA" w:rsidRDefault="009F18CA" w:rsidP="009F18CA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3F99242" w14:textId="77777777" w:rsidR="009F18CA" w:rsidRDefault="009F18CA" w:rsidP="009F18CA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6CBDED" w14:textId="77777777" w:rsidR="009F18CA" w:rsidRDefault="009F18CA" w:rsidP="009F18CA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EBEFFAB" w14:textId="77777777" w:rsidR="009F18CA" w:rsidRDefault="009F18CA" w:rsidP="009F18CA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0632368" w14:textId="77777777" w:rsidR="009F18CA" w:rsidRDefault="009F18CA" w:rsidP="009F18CA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9F18CA" w14:paraId="3FA7CC46" w14:textId="77777777" w:rsidTr="009F18C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3C5A7D" w14:textId="77777777" w:rsidR="009F18CA" w:rsidRDefault="009F18CA" w:rsidP="009F18CA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76857BC" w14:textId="77777777" w:rsidR="009F18CA" w:rsidRDefault="009F18CA" w:rsidP="009F18CA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8FA978B" w14:textId="77777777" w:rsidR="009F18CA" w:rsidRDefault="009F18CA" w:rsidP="009F18CA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0949DF0" w14:textId="77777777" w:rsidR="009F18CA" w:rsidRDefault="009F18CA" w:rsidP="009F18CA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07BF65A" w14:textId="77777777" w:rsidR="009F18CA" w:rsidRDefault="009F18CA" w:rsidP="009F18CA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A69F67" w14:textId="77777777" w:rsidR="009F18CA" w:rsidRDefault="009F18CA" w:rsidP="009F18CA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93E21E9" w14:textId="77777777" w:rsidR="009F18CA" w:rsidRDefault="009F18CA" w:rsidP="009F18CA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9F18CA" w14:paraId="7E29564B" w14:textId="77777777" w:rsidTr="009F18C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3547119" w14:textId="77777777" w:rsidR="009F18CA" w:rsidRDefault="009F18CA" w:rsidP="009F18CA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983937C" w14:textId="77777777" w:rsidR="009F18CA" w:rsidRDefault="009F18CA" w:rsidP="009F18CA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7BE0038" w14:textId="77777777" w:rsidR="009F18CA" w:rsidRDefault="009F18CA" w:rsidP="009F18CA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F1B4E11" w14:textId="77777777" w:rsidR="009F18CA" w:rsidRDefault="009F18CA" w:rsidP="009F18CA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58EC754" w14:textId="77777777" w:rsidR="009F18CA" w:rsidRDefault="009F18CA" w:rsidP="009F18CA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181C399" w14:textId="77777777" w:rsidR="009F18CA" w:rsidRDefault="009F18CA" w:rsidP="009F18CA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A399582" w14:textId="77777777" w:rsidR="009F18CA" w:rsidRDefault="009F18CA" w:rsidP="009F18CA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9F18CA" w14:paraId="78F24324" w14:textId="77777777" w:rsidTr="009F18CA">
        <w:trPr>
          <w:trHeight w:val="1500"/>
        </w:trPr>
        <w:tc>
          <w:tcPr>
            <w:tcW w:w="1368" w:type="dxa"/>
            <w:shd w:val="clear" w:color="auto" w:fill="auto"/>
          </w:tcPr>
          <w:p w14:paraId="12E072AF" w14:textId="77777777" w:rsidR="009F18CA" w:rsidRDefault="009F18CA" w:rsidP="009F18CA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79C6BBB" w14:textId="77777777" w:rsidR="009F18CA" w:rsidRDefault="009F18CA" w:rsidP="009F18CA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6DDBBB3" w14:textId="77777777" w:rsidR="009F18CA" w:rsidRDefault="009F18CA" w:rsidP="009F18CA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376A8E8" w14:textId="77777777" w:rsidR="009F18CA" w:rsidRDefault="009F18CA" w:rsidP="009F18CA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A3A8ED1" w14:textId="77777777" w:rsidR="009F18CA" w:rsidRDefault="009F18CA" w:rsidP="009F18CA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385CD27" w14:textId="77777777" w:rsidR="009F18CA" w:rsidRDefault="009F18CA" w:rsidP="00BB4F60"/>
        </w:tc>
        <w:tc>
          <w:tcPr>
            <w:tcW w:w="1368" w:type="dxa"/>
          </w:tcPr>
          <w:p w14:paraId="7F1C3A37" w14:textId="77777777" w:rsidR="009F18CA" w:rsidRDefault="009F18CA" w:rsidP="00BB4F60"/>
        </w:tc>
      </w:tr>
      <w:tr w:rsidR="009F18CA" w14:paraId="3A7BF558" w14:textId="77777777" w:rsidTr="009F18CA">
        <w:trPr>
          <w:trHeight w:val="1500"/>
        </w:trPr>
        <w:tc>
          <w:tcPr>
            <w:tcW w:w="1368" w:type="dxa"/>
          </w:tcPr>
          <w:p w14:paraId="0106C354" w14:textId="77777777" w:rsidR="009F18CA" w:rsidRDefault="009F18CA" w:rsidP="00BB4F60"/>
        </w:tc>
        <w:tc>
          <w:tcPr>
            <w:tcW w:w="1368" w:type="dxa"/>
          </w:tcPr>
          <w:p w14:paraId="7B801BBE" w14:textId="77777777" w:rsidR="009F18CA" w:rsidRDefault="009F18CA" w:rsidP="00BB4F60"/>
        </w:tc>
        <w:tc>
          <w:tcPr>
            <w:tcW w:w="1368" w:type="dxa"/>
          </w:tcPr>
          <w:p w14:paraId="7CB54AFF" w14:textId="77777777" w:rsidR="009F18CA" w:rsidRDefault="009F18CA" w:rsidP="00BB4F60"/>
        </w:tc>
        <w:tc>
          <w:tcPr>
            <w:tcW w:w="1368" w:type="dxa"/>
          </w:tcPr>
          <w:p w14:paraId="520B117F" w14:textId="77777777" w:rsidR="009F18CA" w:rsidRDefault="009F18CA" w:rsidP="00BB4F60"/>
        </w:tc>
        <w:tc>
          <w:tcPr>
            <w:tcW w:w="1368" w:type="dxa"/>
          </w:tcPr>
          <w:p w14:paraId="0DAB0E88" w14:textId="77777777" w:rsidR="009F18CA" w:rsidRDefault="009F18CA" w:rsidP="00BB4F60"/>
        </w:tc>
        <w:tc>
          <w:tcPr>
            <w:tcW w:w="1368" w:type="dxa"/>
          </w:tcPr>
          <w:p w14:paraId="76591F44" w14:textId="77777777" w:rsidR="009F18CA" w:rsidRDefault="009F18CA" w:rsidP="00BB4F60"/>
        </w:tc>
        <w:tc>
          <w:tcPr>
            <w:tcW w:w="1368" w:type="dxa"/>
          </w:tcPr>
          <w:p w14:paraId="541165D1" w14:textId="77777777" w:rsidR="009F18CA" w:rsidRDefault="009F18CA" w:rsidP="00BB4F60"/>
        </w:tc>
      </w:tr>
    </w:tbl>
    <w:p w14:paraId="407FF275" w14:textId="77777777" w:rsidR="009F18CA" w:rsidRDefault="009F18CA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F18CA" w14:paraId="31772D32" w14:textId="77777777" w:rsidTr="009F18CA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F18CA" w:rsidRPr="009F18CA" w14:paraId="1E646DF0" w14:textId="77777777" w:rsidTr="009F18CA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078542E8" w14:textId="77777777" w:rsidR="009F18CA" w:rsidRPr="009F18CA" w:rsidRDefault="009F18CA" w:rsidP="009F18CA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August 2022</w:t>
                  </w:r>
                </w:p>
              </w:tc>
            </w:tr>
            <w:tr w:rsidR="009F18CA" w:rsidRPr="009F18CA" w14:paraId="7B27F78E" w14:textId="77777777" w:rsidTr="009F18CA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DA57BF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64FFC6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B50A0D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4F5443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606960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B77C50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28ED64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F18CA" w:rsidRPr="009F18CA" w14:paraId="1127F86F" w14:textId="77777777" w:rsidTr="009F18CA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75107CF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AA5688B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6A855E5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2F3EAEB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287D9BD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0B9137D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72D552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9F18CA" w:rsidRPr="009F18CA" w14:paraId="79AB0FD5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572703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2471F01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7D5856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B28F18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92859DF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0C84CB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74F5635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9F18CA" w:rsidRPr="009F18CA" w14:paraId="64488652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28B63C1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87EA2E1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D3B5B52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2B1A81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5A485CD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3ADF97E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4491F7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9F18CA" w:rsidRPr="009F18CA" w14:paraId="15DB0F35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D55E82E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3B9183B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E38260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90D68EE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27F33F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F8C1AD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2ADFDD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9F18CA" w:rsidRPr="009F18CA" w14:paraId="7C931925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FE329A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C133B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E91991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786AAB6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44FFC8F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98B7EB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CD46E29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</w:tr>
            <w:tr w:rsidR="009F18CA" w:rsidRPr="009F18CA" w14:paraId="24D1FD7C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238A331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D9674B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C5C6F94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131579C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FAC328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1D93F3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8C19085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26F6363F" w14:textId="77777777" w:rsidR="009F18CA" w:rsidRDefault="009F18CA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F18CA" w:rsidRPr="009F18CA" w14:paraId="63FF6C32" w14:textId="77777777" w:rsidTr="009F18CA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4E8BCB34" w14:textId="77777777" w:rsidR="009F18CA" w:rsidRPr="009F18CA" w:rsidRDefault="009F18CA" w:rsidP="009F18CA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September 2022</w:t>
                  </w:r>
                </w:p>
              </w:tc>
            </w:tr>
            <w:tr w:rsidR="009F18CA" w:rsidRPr="009F18CA" w14:paraId="5FD2B42F" w14:textId="77777777" w:rsidTr="009F18CA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E69FFE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94A758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E4AD2A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D40810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46258E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1B86F7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15650E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F18CA" w:rsidRPr="009F18CA" w14:paraId="4998761F" w14:textId="77777777" w:rsidTr="009F18CA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15750B5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DBFFD3A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62933B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5B70D55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A8759FC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593E5CC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5E3A75D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9F18CA" w:rsidRPr="009F18CA" w14:paraId="7B3F0B26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8F86D35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82844F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1AC6DB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54B98A5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2BF10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CA290D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95C8A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9F18CA" w:rsidRPr="009F18CA" w14:paraId="74ED04A9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C9BAD4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B52B1F1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E8132C7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86006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8C9DF29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82F1DA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184F66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9F18CA" w:rsidRPr="009F18CA" w14:paraId="2A606E62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3D8B949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4902F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80337E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E83D30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242E1DF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E0024D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C51917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9F18CA" w:rsidRPr="009F18CA" w14:paraId="5B76E511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077761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1F993E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EAB554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F2D775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40A7D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3734177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7A336B7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</w:tr>
            <w:tr w:rsidR="009F18CA" w:rsidRPr="009F18CA" w14:paraId="4EFEC8F4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B3EAE2A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EAC7E2A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A70E34E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7CCFD34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E1A93E0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CA7C5FF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63CEBB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1F701D7F" w14:textId="77777777" w:rsidR="009F18CA" w:rsidRDefault="009F18CA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F18CA" w:rsidRPr="009F18CA" w14:paraId="45ABAC60" w14:textId="77777777" w:rsidTr="009F18CA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2B285759" w14:textId="77777777" w:rsidR="009F18CA" w:rsidRPr="009F18CA" w:rsidRDefault="009F18CA" w:rsidP="009F18CA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October 2022</w:t>
                  </w:r>
                </w:p>
              </w:tc>
            </w:tr>
            <w:tr w:rsidR="009F18CA" w:rsidRPr="009F18CA" w14:paraId="0BA9BC31" w14:textId="77777777" w:rsidTr="009F18CA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00BDCF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7E8D5C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01D020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9A1CF7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55F232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392010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8FCC9F" w14:textId="77777777" w:rsidR="009F18CA" w:rsidRPr="009F18CA" w:rsidRDefault="009F18CA" w:rsidP="009F18C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F18CA" w:rsidRPr="009F18CA" w14:paraId="3981D077" w14:textId="77777777" w:rsidTr="009F18CA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9A561C5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A47E5C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906750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3D84460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C3E852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B47CA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F1E53CE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9F18CA" w:rsidRPr="009F18CA" w14:paraId="11ED2F45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4273BC6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02CECE7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8928D1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6EFBE08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5A0629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AB10C9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AFCA35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9F18CA" w:rsidRPr="009F18CA" w14:paraId="2A1E68A8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33B1FA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39AB8D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76F2F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F532CFE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4F1E88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71B412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15DF2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9F18CA" w:rsidRPr="009F18CA" w14:paraId="16CC1C96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BA1C32E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7C9A6DC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13162B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465E11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9381FA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EE187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12D02AA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9F18CA" w:rsidRPr="009F18CA" w14:paraId="399FD116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F715E6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3EE923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782B025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BAC3968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232CEF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57FCB14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29E9AA8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9F18CA" w:rsidRPr="009F18CA" w14:paraId="2A19A165" w14:textId="77777777" w:rsidTr="009F18C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324F95B" w14:textId="77777777" w:rsidR="009F18CA" w:rsidRPr="009F18CA" w:rsidRDefault="009F18CA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C7EF305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D3DF44A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D17CE5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B13801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BE5DE5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A250ABB" w14:textId="77777777" w:rsidR="009F18CA" w:rsidRPr="009F18CA" w:rsidRDefault="009F18CA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4516407" w14:textId="77777777" w:rsidR="009F18CA" w:rsidRDefault="009F18CA" w:rsidP="00BB4F60"/>
        </w:tc>
      </w:tr>
    </w:tbl>
    <w:p w14:paraId="440DAA09" w14:textId="77777777" w:rsidR="007268E4" w:rsidRPr="00BB4F60" w:rsidRDefault="007268E4" w:rsidP="00BB4F60"/>
    <w:sectPr w:rsidR="007268E4" w:rsidRPr="00BB4F60" w:rsidSect="009F18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F3C15" w14:textId="77777777" w:rsidR="002169DF" w:rsidRDefault="002169DF" w:rsidP="005762FE">
      <w:r>
        <w:separator/>
      </w:r>
    </w:p>
  </w:endnote>
  <w:endnote w:type="continuationSeparator" w:id="0">
    <w:p w14:paraId="0098CA84" w14:textId="77777777" w:rsidR="002169DF" w:rsidRDefault="002169DF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EEE46" w14:textId="77777777" w:rsidR="009F18CA" w:rsidRDefault="009F18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1668A" w14:textId="77777777" w:rsidR="009F18CA" w:rsidRPr="009F18CA" w:rsidRDefault="009F18CA" w:rsidP="009F18CA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69FA8" w14:textId="77777777" w:rsidR="009F18CA" w:rsidRDefault="009F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1648C" w14:textId="77777777" w:rsidR="002169DF" w:rsidRDefault="002169DF" w:rsidP="005762FE">
      <w:r>
        <w:separator/>
      </w:r>
    </w:p>
  </w:footnote>
  <w:footnote w:type="continuationSeparator" w:id="0">
    <w:p w14:paraId="2C098C2F" w14:textId="77777777" w:rsidR="002169DF" w:rsidRDefault="002169DF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F4E9D" w14:textId="77777777" w:rsidR="009F18CA" w:rsidRDefault="009F18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2BE17" w14:textId="77777777" w:rsidR="009F18CA" w:rsidRPr="009F18CA" w:rsidRDefault="009F18CA" w:rsidP="009F18CA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A7A14" w14:textId="77777777" w:rsidR="009F18CA" w:rsidRDefault="009F18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CA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169DF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F18CA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203DF"/>
  <w15:docId w15:val="{FE157204-E11F-412B-A730-8B1DDE2B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2020-09-10T08:56:00Z</dcterms:created>
  <dcterms:modified xsi:type="dcterms:W3CDTF">2020-09-10T08:56:00Z</dcterms:modified>
</cp:coreProperties>
</file>