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FF7827" w:rsidRPr="00FF7827" w14:paraId="0406944F" w14:textId="77777777" w:rsidTr="00FF7827">
        <w:trPr>
          <w:trHeight w:val="600"/>
        </w:trPr>
        <w:tc>
          <w:tcPr>
            <w:tcW w:w="9576" w:type="dxa"/>
            <w:gridSpan w:val="7"/>
          </w:tcPr>
          <w:p w14:paraId="3E52A812" w14:textId="77777777" w:rsidR="00FF7827" w:rsidRPr="00FF7827" w:rsidRDefault="00FF7827" w:rsidP="00FF7827">
            <w:pPr>
              <w:jc w:val="center"/>
              <w:rPr>
                <w:sz w:val="48"/>
              </w:rPr>
            </w:pPr>
            <w:r>
              <w:rPr>
                <w:sz w:val="48"/>
              </w:rPr>
              <w:t>September 2027</w:t>
            </w:r>
          </w:p>
        </w:tc>
      </w:tr>
      <w:tr w:rsidR="00FF7827" w14:paraId="3FBC07A1" w14:textId="77777777" w:rsidTr="00FF7827">
        <w:tc>
          <w:tcPr>
            <w:tcW w:w="1368" w:type="dxa"/>
          </w:tcPr>
          <w:p w14:paraId="0B743F0B" w14:textId="77777777" w:rsidR="00FF7827" w:rsidRDefault="00FF7827" w:rsidP="00FF7827">
            <w:pPr>
              <w:jc w:val="center"/>
            </w:pPr>
            <w:r>
              <w:t>Sunday</w:t>
            </w:r>
          </w:p>
        </w:tc>
        <w:tc>
          <w:tcPr>
            <w:tcW w:w="1368" w:type="dxa"/>
          </w:tcPr>
          <w:p w14:paraId="05A34026" w14:textId="77777777" w:rsidR="00FF7827" w:rsidRDefault="00FF7827" w:rsidP="00FF7827">
            <w:pPr>
              <w:jc w:val="center"/>
            </w:pPr>
            <w:r>
              <w:t>Monday</w:t>
            </w:r>
          </w:p>
        </w:tc>
        <w:tc>
          <w:tcPr>
            <w:tcW w:w="1368" w:type="dxa"/>
          </w:tcPr>
          <w:p w14:paraId="62E0994A" w14:textId="77777777" w:rsidR="00FF7827" w:rsidRDefault="00FF7827" w:rsidP="00FF7827">
            <w:pPr>
              <w:jc w:val="center"/>
            </w:pPr>
            <w:r>
              <w:t>Tuesday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D65A185" w14:textId="77777777" w:rsidR="00FF7827" w:rsidRDefault="00FF7827" w:rsidP="00FF7827">
            <w:pPr>
              <w:jc w:val="center"/>
            </w:pPr>
            <w:r>
              <w:t>Wednesday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EF24BE7" w14:textId="77777777" w:rsidR="00FF7827" w:rsidRDefault="00FF7827" w:rsidP="00FF7827">
            <w:pPr>
              <w:jc w:val="center"/>
            </w:pPr>
            <w:r>
              <w:t>Thursday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0569590" w14:textId="77777777" w:rsidR="00FF7827" w:rsidRDefault="00FF7827" w:rsidP="00FF7827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4B49B71" w14:textId="77777777" w:rsidR="00FF7827" w:rsidRDefault="00FF7827" w:rsidP="00FF7827">
            <w:pPr>
              <w:jc w:val="center"/>
            </w:pPr>
            <w:r>
              <w:t>Saturday</w:t>
            </w:r>
          </w:p>
        </w:tc>
      </w:tr>
      <w:tr w:rsidR="00FF7827" w14:paraId="7B0360C2" w14:textId="77777777" w:rsidTr="00FF7827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2B7D9391" w14:textId="77777777" w:rsidR="00FF7827" w:rsidRDefault="00FF7827" w:rsidP="00FF7827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B92E09E" w14:textId="77777777" w:rsidR="00FF7827" w:rsidRDefault="00FF7827" w:rsidP="00FF7827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CBFD70E" w14:textId="77777777" w:rsidR="00FF7827" w:rsidRDefault="00FF7827" w:rsidP="00FF7827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6A9FCC5" w14:textId="77777777" w:rsidR="00FF7827" w:rsidRDefault="00FF7827" w:rsidP="00FF7827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252CC63" w14:textId="77777777" w:rsidR="00FF7827" w:rsidRDefault="00FF7827" w:rsidP="00FF7827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D77BBFE" w14:textId="77777777" w:rsidR="00FF7827" w:rsidRDefault="00FF7827" w:rsidP="00FF7827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573EACB" w14:textId="77777777" w:rsidR="00FF7827" w:rsidRDefault="00FF7827" w:rsidP="00FF7827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</w:tr>
      <w:tr w:rsidR="00FF7827" w14:paraId="5CBC42DA" w14:textId="77777777" w:rsidTr="00FF7827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4BA3EBC9" w14:textId="77777777" w:rsidR="00FF7827" w:rsidRDefault="00FF7827" w:rsidP="00FF7827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A995ADA" w14:textId="77777777" w:rsidR="00FF7827" w:rsidRDefault="00FF7827" w:rsidP="00FF7827">
            <w:pPr>
              <w:jc w:val="center"/>
            </w:pPr>
            <w:r>
              <w:t>6</w:t>
            </w:r>
            <w:r>
              <w:br/>
            </w:r>
            <w:r>
              <w:br/>
              <w:t>Labor 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83F5F6C" w14:textId="77777777" w:rsidR="00FF7827" w:rsidRDefault="00FF7827" w:rsidP="00FF7827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23C803C" w14:textId="77777777" w:rsidR="00FF7827" w:rsidRDefault="00FF7827" w:rsidP="00FF7827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6105B01" w14:textId="77777777" w:rsidR="00FF7827" w:rsidRDefault="00FF7827" w:rsidP="00FF7827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C803411" w14:textId="77777777" w:rsidR="00FF7827" w:rsidRDefault="00FF7827" w:rsidP="00FF7827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D5A5003" w14:textId="77777777" w:rsidR="00FF7827" w:rsidRDefault="00FF7827" w:rsidP="00FF7827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</w:tr>
      <w:tr w:rsidR="00FF7827" w14:paraId="331770AD" w14:textId="77777777" w:rsidTr="00FF7827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3D5D9523" w14:textId="77777777" w:rsidR="00FF7827" w:rsidRDefault="00FF7827" w:rsidP="00FF7827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A2F47CA" w14:textId="77777777" w:rsidR="00FF7827" w:rsidRDefault="00FF7827" w:rsidP="00FF7827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2E1F5B0" w14:textId="77777777" w:rsidR="00FF7827" w:rsidRDefault="00FF7827" w:rsidP="00FF7827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19B2A99" w14:textId="77777777" w:rsidR="00FF7827" w:rsidRDefault="00FF7827" w:rsidP="00FF7827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8BDD1E6" w14:textId="77777777" w:rsidR="00FF7827" w:rsidRDefault="00FF7827" w:rsidP="00FF7827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52A45BC" w14:textId="77777777" w:rsidR="00FF7827" w:rsidRDefault="00FF7827" w:rsidP="00FF7827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1C23928" w14:textId="77777777" w:rsidR="00FF7827" w:rsidRDefault="00FF7827" w:rsidP="00FF7827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</w:tr>
      <w:tr w:rsidR="00FF7827" w14:paraId="232E089B" w14:textId="77777777" w:rsidTr="00FF7827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254A58B8" w14:textId="77777777" w:rsidR="00FF7827" w:rsidRDefault="00FF7827" w:rsidP="00FF7827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03A4357" w14:textId="77777777" w:rsidR="00FF7827" w:rsidRDefault="00FF7827" w:rsidP="00FF7827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63638CC" w14:textId="77777777" w:rsidR="00FF7827" w:rsidRDefault="00FF7827" w:rsidP="00FF7827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92DBBEF" w14:textId="77777777" w:rsidR="00FF7827" w:rsidRDefault="00FF7827" w:rsidP="00FF7827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A8F80C9" w14:textId="77777777" w:rsidR="00FF7827" w:rsidRDefault="00FF7827" w:rsidP="00FF7827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4E4C8B5E" w14:textId="77777777" w:rsidR="00FF7827" w:rsidRDefault="00FF7827" w:rsidP="00FF7827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698B61A6" w14:textId="77777777" w:rsidR="00FF7827" w:rsidRDefault="00FF7827" w:rsidP="00FF7827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</w:tr>
      <w:tr w:rsidR="00FF7827" w14:paraId="69EA5154" w14:textId="77777777" w:rsidTr="00FF7827">
        <w:trPr>
          <w:trHeight w:val="1500"/>
        </w:trPr>
        <w:tc>
          <w:tcPr>
            <w:tcW w:w="1368" w:type="dxa"/>
          </w:tcPr>
          <w:p w14:paraId="380CD9FB" w14:textId="77777777" w:rsidR="00FF7827" w:rsidRDefault="00FF7827" w:rsidP="00FF7827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60134A73" w14:textId="77777777" w:rsidR="00FF7827" w:rsidRDefault="00FF7827" w:rsidP="00FF7827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5F1BF691" w14:textId="77777777" w:rsidR="00FF7827" w:rsidRDefault="00FF7827" w:rsidP="00FF7827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4ECEFBE1" w14:textId="77777777" w:rsidR="00FF7827" w:rsidRDefault="00FF7827" w:rsidP="00FF7827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75A1D375" w14:textId="77777777" w:rsidR="00FF7827" w:rsidRDefault="00FF7827" w:rsidP="00FF7827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5C3A1ED9" w14:textId="77777777" w:rsidR="00FF7827" w:rsidRDefault="00FF7827" w:rsidP="00FF7827">
            <w:pPr>
              <w:jc w:val="center"/>
            </w:pPr>
          </w:p>
        </w:tc>
        <w:tc>
          <w:tcPr>
            <w:tcW w:w="1368" w:type="dxa"/>
          </w:tcPr>
          <w:p w14:paraId="3CBE41AD" w14:textId="77777777" w:rsidR="00FF7827" w:rsidRDefault="00FF7827" w:rsidP="00FF7827">
            <w:pPr>
              <w:jc w:val="center"/>
            </w:pPr>
          </w:p>
        </w:tc>
      </w:tr>
      <w:tr w:rsidR="00FF7827" w14:paraId="75D809A4" w14:textId="77777777" w:rsidTr="00FF7827">
        <w:trPr>
          <w:trHeight w:val="1500"/>
        </w:trPr>
        <w:tc>
          <w:tcPr>
            <w:tcW w:w="1368" w:type="dxa"/>
          </w:tcPr>
          <w:p w14:paraId="5D3EE84B" w14:textId="77777777" w:rsidR="00FF7827" w:rsidRDefault="00FF7827" w:rsidP="00FF7827">
            <w:pPr>
              <w:jc w:val="center"/>
            </w:pPr>
          </w:p>
        </w:tc>
        <w:tc>
          <w:tcPr>
            <w:tcW w:w="1368" w:type="dxa"/>
          </w:tcPr>
          <w:p w14:paraId="51626AD9" w14:textId="77777777" w:rsidR="00FF7827" w:rsidRDefault="00FF7827" w:rsidP="00FF7827">
            <w:pPr>
              <w:jc w:val="center"/>
            </w:pPr>
          </w:p>
        </w:tc>
        <w:tc>
          <w:tcPr>
            <w:tcW w:w="1368" w:type="dxa"/>
          </w:tcPr>
          <w:p w14:paraId="47A9EC5C" w14:textId="77777777" w:rsidR="00FF7827" w:rsidRDefault="00FF7827" w:rsidP="00FF7827">
            <w:pPr>
              <w:jc w:val="center"/>
            </w:pPr>
          </w:p>
        </w:tc>
        <w:tc>
          <w:tcPr>
            <w:tcW w:w="1368" w:type="dxa"/>
          </w:tcPr>
          <w:p w14:paraId="5CDD63FB" w14:textId="77777777" w:rsidR="00FF7827" w:rsidRDefault="00FF7827" w:rsidP="00FF7827">
            <w:pPr>
              <w:jc w:val="center"/>
            </w:pPr>
          </w:p>
        </w:tc>
        <w:tc>
          <w:tcPr>
            <w:tcW w:w="1368" w:type="dxa"/>
          </w:tcPr>
          <w:p w14:paraId="345176DD" w14:textId="77777777" w:rsidR="00FF7827" w:rsidRDefault="00FF7827" w:rsidP="00FF7827">
            <w:pPr>
              <w:jc w:val="center"/>
            </w:pPr>
          </w:p>
        </w:tc>
        <w:tc>
          <w:tcPr>
            <w:tcW w:w="1368" w:type="dxa"/>
          </w:tcPr>
          <w:p w14:paraId="3449DE98" w14:textId="77777777" w:rsidR="00FF7827" w:rsidRDefault="00FF7827" w:rsidP="00FF7827">
            <w:pPr>
              <w:jc w:val="center"/>
            </w:pPr>
          </w:p>
        </w:tc>
        <w:tc>
          <w:tcPr>
            <w:tcW w:w="1368" w:type="dxa"/>
          </w:tcPr>
          <w:p w14:paraId="10ED2CB0" w14:textId="77777777" w:rsidR="00FF7827" w:rsidRDefault="00FF7827" w:rsidP="00FF7827">
            <w:pPr>
              <w:jc w:val="center"/>
            </w:pPr>
          </w:p>
        </w:tc>
      </w:tr>
    </w:tbl>
    <w:p w14:paraId="7BF6D122" w14:textId="77777777" w:rsidR="00FF7827" w:rsidRDefault="00FF7827" w:rsidP="00FF7827">
      <w:pPr>
        <w:jc w:val="center"/>
      </w:pPr>
    </w:p>
    <w:tbl>
      <w:tblPr>
        <w:tblStyle w:val="CalendarAddIn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FF7827" w14:paraId="3DACA2E7" w14:textId="77777777" w:rsidTr="00FF7827">
        <w:tc>
          <w:tcPr>
            <w:tcW w:w="3192" w:type="dxa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FF7827" w:rsidRPr="00FF7827" w14:paraId="1DDD1901" w14:textId="77777777" w:rsidTr="00FF7827">
              <w:trPr>
                <w:trHeight w:val="400"/>
              </w:trPr>
              <w:tc>
                <w:tcPr>
                  <w:tcW w:w="3076" w:type="dxa"/>
                  <w:gridSpan w:val="7"/>
                  <w:vAlign w:val="center"/>
                </w:tcPr>
                <w:p w14:paraId="46C20F98" w14:textId="77777777" w:rsidR="00FF7827" w:rsidRPr="00FF7827" w:rsidRDefault="00FF7827" w:rsidP="00FF7827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August 2027</w:t>
                  </w:r>
                </w:p>
              </w:tc>
            </w:tr>
            <w:tr w:rsidR="00FF7827" w:rsidRPr="00FF7827" w14:paraId="512E2862" w14:textId="77777777" w:rsidTr="00FF7827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46150C96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3090AC70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39340547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1BBB3E4D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7951CAB7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51DAB7E7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4ECE08A3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FF7827" w:rsidRPr="00FF7827" w14:paraId="095C484D" w14:textId="77777777" w:rsidTr="00FF7827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72D02944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36CC0499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4BD934D4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66CC7B49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4DA28A4B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6FA032DD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6FCC3D65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</w:tr>
            <w:tr w:rsidR="00FF7827" w:rsidRPr="00FF7827" w14:paraId="08670DD1" w14:textId="77777777" w:rsidTr="00FF7827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344E6826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39" w:type="dxa"/>
                  <w:vAlign w:val="center"/>
                </w:tcPr>
                <w:p w14:paraId="3EFE39CB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39" w:type="dxa"/>
                  <w:vAlign w:val="center"/>
                </w:tcPr>
                <w:p w14:paraId="39FBFF3B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39" w:type="dxa"/>
                  <w:vAlign w:val="center"/>
                </w:tcPr>
                <w:p w14:paraId="137B5626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40" w:type="dxa"/>
                  <w:vAlign w:val="center"/>
                </w:tcPr>
                <w:p w14:paraId="7DA4AFDD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40" w:type="dxa"/>
                  <w:vAlign w:val="center"/>
                </w:tcPr>
                <w:p w14:paraId="31FBBD1A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40" w:type="dxa"/>
                  <w:vAlign w:val="center"/>
                </w:tcPr>
                <w:p w14:paraId="21926630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</w:tr>
            <w:tr w:rsidR="00FF7827" w:rsidRPr="00FF7827" w14:paraId="75A5A4E6" w14:textId="77777777" w:rsidTr="00FF7827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7489BE40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39" w:type="dxa"/>
                  <w:vAlign w:val="center"/>
                </w:tcPr>
                <w:p w14:paraId="63548759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39" w:type="dxa"/>
                  <w:vAlign w:val="center"/>
                </w:tcPr>
                <w:p w14:paraId="3CD942F7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39" w:type="dxa"/>
                  <w:vAlign w:val="center"/>
                </w:tcPr>
                <w:p w14:paraId="75EACB34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40" w:type="dxa"/>
                  <w:vAlign w:val="center"/>
                </w:tcPr>
                <w:p w14:paraId="4B82830D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40" w:type="dxa"/>
                  <w:vAlign w:val="center"/>
                </w:tcPr>
                <w:p w14:paraId="68EA589F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40" w:type="dxa"/>
                  <w:vAlign w:val="center"/>
                </w:tcPr>
                <w:p w14:paraId="0156AFDF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</w:tr>
            <w:tr w:rsidR="00FF7827" w:rsidRPr="00FF7827" w14:paraId="54A75296" w14:textId="77777777" w:rsidTr="00FF7827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6EB3EFCF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39" w:type="dxa"/>
                  <w:vAlign w:val="center"/>
                </w:tcPr>
                <w:p w14:paraId="0803BEEE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39" w:type="dxa"/>
                  <w:vAlign w:val="center"/>
                </w:tcPr>
                <w:p w14:paraId="12C06523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39" w:type="dxa"/>
                  <w:vAlign w:val="center"/>
                </w:tcPr>
                <w:p w14:paraId="79F4BDC9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40" w:type="dxa"/>
                  <w:vAlign w:val="center"/>
                </w:tcPr>
                <w:p w14:paraId="3D21D290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40" w:type="dxa"/>
                  <w:vAlign w:val="center"/>
                </w:tcPr>
                <w:p w14:paraId="5597B29B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40" w:type="dxa"/>
                  <w:vAlign w:val="center"/>
                </w:tcPr>
                <w:p w14:paraId="37ABCB69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</w:tr>
            <w:tr w:rsidR="00FF7827" w:rsidRPr="00FF7827" w14:paraId="3B87F14F" w14:textId="77777777" w:rsidTr="00FF7827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32181D5C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39" w:type="dxa"/>
                  <w:vAlign w:val="center"/>
                </w:tcPr>
                <w:p w14:paraId="622B163B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39" w:type="dxa"/>
                  <w:vAlign w:val="center"/>
                </w:tcPr>
                <w:p w14:paraId="2A00BE09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439" w:type="dxa"/>
                  <w:vAlign w:val="center"/>
                </w:tcPr>
                <w:p w14:paraId="7987289F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512E554B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798B100F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66F40C47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FF7827" w:rsidRPr="00FF7827" w14:paraId="5818FB6B" w14:textId="77777777" w:rsidTr="00FF7827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694144A7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07F3BC86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2C940BD7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4697028F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2A49FE6B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73B219DF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12977966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51722F02" w14:textId="77777777" w:rsidR="00FF7827" w:rsidRDefault="00FF7827" w:rsidP="00FF7827">
            <w:pPr>
              <w:jc w:val="center"/>
            </w:pPr>
          </w:p>
        </w:tc>
        <w:tc>
          <w:tcPr>
            <w:tcW w:w="3192" w:type="dxa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FF7827" w:rsidRPr="00FF7827" w14:paraId="31CD8E06" w14:textId="77777777" w:rsidTr="00FF7827">
              <w:trPr>
                <w:trHeight w:val="400"/>
              </w:trPr>
              <w:tc>
                <w:tcPr>
                  <w:tcW w:w="3076" w:type="dxa"/>
                  <w:gridSpan w:val="7"/>
                  <w:vAlign w:val="center"/>
                </w:tcPr>
                <w:p w14:paraId="2482323A" w14:textId="77777777" w:rsidR="00FF7827" w:rsidRPr="00FF7827" w:rsidRDefault="00FF7827" w:rsidP="00FF7827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September 2027</w:t>
                  </w:r>
                </w:p>
              </w:tc>
            </w:tr>
            <w:tr w:rsidR="00FF7827" w:rsidRPr="00FF7827" w14:paraId="08B941E4" w14:textId="77777777" w:rsidTr="00FF7827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35CE4370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44FDEF90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5CDC32EA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069A1F6A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61B3E844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4DE272D6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035C586F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FF7827" w:rsidRPr="00FF7827" w14:paraId="01D1B03E" w14:textId="77777777" w:rsidTr="00FF7827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462177B5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0CFA3738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7625185C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08248A65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7CDDF9AA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6ABFD8B4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5CE96B99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</w:tr>
            <w:tr w:rsidR="00FF7827" w:rsidRPr="00FF7827" w14:paraId="3479DA70" w14:textId="77777777" w:rsidTr="00FF7827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6462DDF6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39" w:type="dxa"/>
                  <w:vAlign w:val="center"/>
                </w:tcPr>
                <w:p w14:paraId="3FEA235A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39" w:type="dxa"/>
                  <w:vAlign w:val="center"/>
                </w:tcPr>
                <w:p w14:paraId="145AFD47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39" w:type="dxa"/>
                  <w:vAlign w:val="center"/>
                </w:tcPr>
                <w:p w14:paraId="01B34E82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40" w:type="dxa"/>
                  <w:vAlign w:val="center"/>
                </w:tcPr>
                <w:p w14:paraId="56D7902A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40" w:type="dxa"/>
                  <w:vAlign w:val="center"/>
                </w:tcPr>
                <w:p w14:paraId="26C28B48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40" w:type="dxa"/>
                  <w:vAlign w:val="center"/>
                </w:tcPr>
                <w:p w14:paraId="1066027B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</w:tr>
            <w:tr w:rsidR="00FF7827" w:rsidRPr="00FF7827" w14:paraId="115EEC9B" w14:textId="77777777" w:rsidTr="00FF7827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41BDC58B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39" w:type="dxa"/>
                  <w:vAlign w:val="center"/>
                </w:tcPr>
                <w:p w14:paraId="28502A95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39" w:type="dxa"/>
                  <w:vAlign w:val="center"/>
                </w:tcPr>
                <w:p w14:paraId="267E5BBD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39" w:type="dxa"/>
                  <w:vAlign w:val="center"/>
                </w:tcPr>
                <w:p w14:paraId="589231AF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40" w:type="dxa"/>
                  <w:vAlign w:val="center"/>
                </w:tcPr>
                <w:p w14:paraId="7B88E01C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40" w:type="dxa"/>
                  <w:vAlign w:val="center"/>
                </w:tcPr>
                <w:p w14:paraId="4D0A94B2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40" w:type="dxa"/>
                  <w:vAlign w:val="center"/>
                </w:tcPr>
                <w:p w14:paraId="29F75AB0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</w:tr>
            <w:tr w:rsidR="00FF7827" w:rsidRPr="00FF7827" w14:paraId="3F6E2C84" w14:textId="77777777" w:rsidTr="00FF7827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01A7A18C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39" w:type="dxa"/>
                  <w:vAlign w:val="center"/>
                </w:tcPr>
                <w:p w14:paraId="16ED23EC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39" w:type="dxa"/>
                  <w:vAlign w:val="center"/>
                </w:tcPr>
                <w:p w14:paraId="2287C0B8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39" w:type="dxa"/>
                  <w:vAlign w:val="center"/>
                </w:tcPr>
                <w:p w14:paraId="4CF929B9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40" w:type="dxa"/>
                  <w:vAlign w:val="center"/>
                </w:tcPr>
                <w:p w14:paraId="0DC27C5C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40" w:type="dxa"/>
                  <w:vAlign w:val="center"/>
                </w:tcPr>
                <w:p w14:paraId="79297EA1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40" w:type="dxa"/>
                  <w:vAlign w:val="center"/>
                </w:tcPr>
                <w:p w14:paraId="47EBE2F2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</w:tr>
            <w:tr w:rsidR="00FF7827" w:rsidRPr="00FF7827" w14:paraId="4231D597" w14:textId="77777777" w:rsidTr="00FF7827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00AE8C30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39" w:type="dxa"/>
                  <w:vAlign w:val="center"/>
                </w:tcPr>
                <w:p w14:paraId="4344C4CF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39" w:type="dxa"/>
                  <w:vAlign w:val="center"/>
                </w:tcPr>
                <w:p w14:paraId="403F1BF5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39" w:type="dxa"/>
                  <w:vAlign w:val="center"/>
                </w:tcPr>
                <w:p w14:paraId="50205461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40" w:type="dxa"/>
                  <w:vAlign w:val="center"/>
                </w:tcPr>
                <w:p w14:paraId="0351E6EE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40" w:type="dxa"/>
                  <w:vAlign w:val="center"/>
                </w:tcPr>
                <w:p w14:paraId="7814FC31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581BEBCC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FF7827" w:rsidRPr="00FF7827" w14:paraId="1353F4B9" w14:textId="77777777" w:rsidTr="00FF7827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0CDBCB97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671E0924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06518725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00BA3A7C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036268B0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7156DFE8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2CD8C6EB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16E01E66" w14:textId="77777777" w:rsidR="00FF7827" w:rsidRDefault="00FF7827" w:rsidP="00FF7827">
            <w:pPr>
              <w:jc w:val="center"/>
            </w:pPr>
          </w:p>
        </w:tc>
        <w:tc>
          <w:tcPr>
            <w:tcW w:w="3192" w:type="dxa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FF7827" w:rsidRPr="00FF7827" w14:paraId="69F98B44" w14:textId="77777777" w:rsidTr="00FF7827">
              <w:trPr>
                <w:trHeight w:val="400"/>
              </w:trPr>
              <w:tc>
                <w:tcPr>
                  <w:tcW w:w="3076" w:type="dxa"/>
                  <w:gridSpan w:val="7"/>
                  <w:vAlign w:val="center"/>
                </w:tcPr>
                <w:p w14:paraId="2EFAE395" w14:textId="77777777" w:rsidR="00FF7827" w:rsidRPr="00FF7827" w:rsidRDefault="00FF7827" w:rsidP="00FF7827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October 2027</w:t>
                  </w:r>
                </w:p>
              </w:tc>
            </w:tr>
            <w:tr w:rsidR="00FF7827" w:rsidRPr="00FF7827" w14:paraId="74FCDFBC" w14:textId="77777777" w:rsidTr="00FF7827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25609C20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06524B19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1E17BEE6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1003359B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662C29B0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47482F7C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37528D20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FF7827" w:rsidRPr="00FF7827" w14:paraId="1D4870E6" w14:textId="77777777" w:rsidTr="00FF7827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24202AB5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01131B87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5513BF3E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719C8603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1CCE1A40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29D1D827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725E0DE8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</w:tr>
            <w:tr w:rsidR="00FF7827" w:rsidRPr="00FF7827" w14:paraId="0583B430" w14:textId="77777777" w:rsidTr="00FF7827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7F1FE584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39" w:type="dxa"/>
                  <w:vAlign w:val="center"/>
                </w:tcPr>
                <w:p w14:paraId="05B5017A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39" w:type="dxa"/>
                  <w:vAlign w:val="center"/>
                </w:tcPr>
                <w:p w14:paraId="0C065700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39" w:type="dxa"/>
                  <w:vAlign w:val="center"/>
                </w:tcPr>
                <w:p w14:paraId="6A445EE2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40" w:type="dxa"/>
                  <w:vAlign w:val="center"/>
                </w:tcPr>
                <w:p w14:paraId="5BF8F3AB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40" w:type="dxa"/>
                  <w:vAlign w:val="center"/>
                </w:tcPr>
                <w:p w14:paraId="78A8D2B7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40" w:type="dxa"/>
                  <w:vAlign w:val="center"/>
                </w:tcPr>
                <w:p w14:paraId="7FA8B063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</w:tr>
            <w:tr w:rsidR="00FF7827" w:rsidRPr="00FF7827" w14:paraId="2309F661" w14:textId="77777777" w:rsidTr="00FF7827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28A45068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39" w:type="dxa"/>
                  <w:vAlign w:val="center"/>
                </w:tcPr>
                <w:p w14:paraId="42AD7DBF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39" w:type="dxa"/>
                  <w:vAlign w:val="center"/>
                </w:tcPr>
                <w:p w14:paraId="14BDEBAB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39" w:type="dxa"/>
                  <w:vAlign w:val="center"/>
                </w:tcPr>
                <w:p w14:paraId="5506CC72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40" w:type="dxa"/>
                  <w:vAlign w:val="center"/>
                </w:tcPr>
                <w:p w14:paraId="00DE1CA4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40" w:type="dxa"/>
                  <w:vAlign w:val="center"/>
                </w:tcPr>
                <w:p w14:paraId="63FD7048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40" w:type="dxa"/>
                  <w:vAlign w:val="center"/>
                </w:tcPr>
                <w:p w14:paraId="0CC9568C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</w:tr>
            <w:tr w:rsidR="00FF7827" w:rsidRPr="00FF7827" w14:paraId="2B3A1F4B" w14:textId="77777777" w:rsidTr="00FF7827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503D9F95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39" w:type="dxa"/>
                  <w:vAlign w:val="center"/>
                </w:tcPr>
                <w:p w14:paraId="672007BE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39" w:type="dxa"/>
                  <w:vAlign w:val="center"/>
                </w:tcPr>
                <w:p w14:paraId="52D60473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39" w:type="dxa"/>
                  <w:vAlign w:val="center"/>
                </w:tcPr>
                <w:p w14:paraId="7775965A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40" w:type="dxa"/>
                  <w:vAlign w:val="center"/>
                </w:tcPr>
                <w:p w14:paraId="7515EE15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40" w:type="dxa"/>
                  <w:vAlign w:val="center"/>
                </w:tcPr>
                <w:p w14:paraId="655B9157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40" w:type="dxa"/>
                  <w:vAlign w:val="center"/>
                </w:tcPr>
                <w:p w14:paraId="04E39E3C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</w:tr>
            <w:tr w:rsidR="00FF7827" w:rsidRPr="00FF7827" w14:paraId="68015B2F" w14:textId="77777777" w:rsidTr="00FF7827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6FCF3C43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39" w:type="dxa"/>
                  <w:vAlign w:val="center"/>
                </w:tcPr>
                <w:p w14:paraId="7C47C322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39" w:type="dxa"/>
                  <w:vAlign w:val="center"/>
                </w:tcPr>
                <w:p w14:paraId="6815E5A9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39" w:type="dxa"/>
                  <w:vAlign w:val="center"/>
                </w:tcPr>
                <w:p w14:paraId="2B187D68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40" w:type="dxa"/>
                  <w:vAlign w:val="center"/>
                </w:tcPr>
                <w:p w14:paraId="658FBFAB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40" w:type="dxa"/>
                  <w:vAlign w:val="center"/>
                </w:tcPr>
                <w:p w14:paraId="56B8E87F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40" w:type="dxa"/>
                  <w:vAlign w:val="center"/>
                </w:tcPr>
                <w:p w14:paraId="0EBC4720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</w:tr>
            <w:tr w:rsidR="00FF7827" w:rsidRPr="00FF7827" w14:paraId="0926F8AF" w14:textId="77777777" w:rsidTr="00FF7827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1713FBA2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439" w:type="dxa"/>
                  <w:vAlign w:val="center"/>
                </w:tcPr>
                <w:p w14:paraId="74A93C5B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1B7D6C57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35B2140E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0BB83DBF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36258800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58DF4A01" w14:textId="77777777" w:rsidR="00FF7827" w:rsidRPr="00FF7827" w:rsidRDefault="00FF7827" w:rsidP="00FF7827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371F0FC4" w14:textId="77777777" w:rsidR="00FF7827" w:rsidRDefault="00FF7827" w:rsidP="00FF7827">
            <w:pPr>
              <w:jc w:val="center"/>
            </w:pPr>
          </w:p>
        </w:tc>
      </w:tr>
    </w:tbl>
    <w:p w14:paraId="22F24373" w14:textId="77777777" w:rsidR="007268E4" w:rsidRPr="00BB4F60" w:rsidRDefault="00FF7827" w:rsidP="00FF7827">
      <w:pPr>
        <w:jc w:val="center"/>
      </w:pPr>
      <w:r>
        <w:t>© EditableCalendar.Com</w:t>
      </w:r>
    </w:p>
    <w:sectPr w:rsidR="007268E4" w:rsidRPr="00BB4F60" w:rsidSect="00FF78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CF525" w14:textId="77777777" w:rsidR="00906907" w:rsidRDefault="00906907" w:rsidP="005762FE">
      <w:r>
        <w:separator/>
      </w:r>
    </w:p>
  </w:endnote>
  <w:endnote w:type="continuationSeparator" w:id="0">
    <w:p w14:paraId="151C1BC0" w14:textId="77777777" w:rsidR="00906907" w:rsidRDefault="00906907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DBCEB" w14:textId="77777777" w:rsidR="00906907" w:rsidRDefault="00906907" w:rsidP="005762FE">
      <w:r>
        <w:separator/>
      </w:r>
    </w:p>
  </w:footnote>
  <w:footnote w:type="continuationSeparator" w:id="0">
    <w:p w14:paraId="2A32B176" w14:textId="77777777" w:rsidR="00906907" w:rsidRDefault="00906907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57"/>
  <w:proofState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827"/>
    <w:rsid w:val="00037140"/>
    <w:rsid w:val="0004106F"/>
    <w:rsid w:val="0007080F"/>
    <w:rsid w:val="00075B3E"/>
    <w:rsid w:val="000903AB"/>
    <w:rsid w:val="000A0101"/>
    <w:rsid w:val="000B312E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64931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8A6BFD"/>
    <w:rsid w:val="00906907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FE44C"/>
  <w15:docId w15:val="{CAC1B6B6-3216-4E54-B798-859A217AB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3.april-2020-editable-calendar-portrait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Calendar.dotm</Template>
  <TotalTime>1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2027 Editable Calendar (Portrait)</dc:title>
  <dc:subject/>
  <dc:creator>EditableCalendar.Com</dc:creator>
  <cp:keywords/>
  <dc:description>Download more at EditableCalendar.Com</dc:description>
  <cp:lastModifiedBy>Manh Nguyen</cp:lastModifiedBy>
  <cp:revision>1</cp:revision>
  <dcterms:created xsi:type="dcterms:W3CDTF">2026-04-04T01:50:00Z</dcterms:created>
  <dcterms:modified xsi:type="dcterms:W3CDTF">2026-04-04T01:51:00Z</dcterms:modified>
</cp:coreProperties>
</file>