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0673C8" w:rsidRPr="000673C8" w14:paraId="54208930" w14:textId="77777777" w:rsidTr="000673C8">
        <w:trPr>
          <w:trHeight w:val="600"/>
        </w:trPr>
        <w:tc>
          <w:tcPr>
            <w:tcW w:w="13176" w:type="dxa"/>
            <w:gridSpan w:val="7"/>
          </w:tcPr>
          <w:p w14:paraId="6640844E" w14:textId="77777777" w:rsidR="000673C8" w:rsidRPr="000673C8" w:rsidRDefault="000673C8" w:rsidP="000673C8">
            <w:pPr>
              <w:jc w:val="center"/>
              <w:rPr>
                <w:sz w:val="48"/>
              </w:rPr>
            </w:pPr>
            <w:r>
              <w:rPr>
                <w:sz w:val="48"/>
              </w:rPr>
              <w:t>September 2027</w:t>
            </w:r>
          </w:p>
        </w:tc>
      </w:tr>
      <w:tr w:rsidR="000673C8" w14:paraId="0EED0B02" w14:textId="77777777" w:rsidTr="000673C8">
        <w:tc>
          <w:tcPr>
            <w:tcW w:w="1882" w:type="dxa"/>
          </w:tcPr>
          <w:p w14:paraId="7F3BE301" w14:textId="77777777" w:rsidR="000673C8" w:rsidRDefault="000673C8" w:rsidP="000673C8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3780A522" w14:textId="77777777" w:rsidR="000673C8" w:rsidRDefault="000673C8" w:rsidP="000673C8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5D4BE849" w14:textId="77777777" w:rsidR="000673C8" w:rsidRDefault="000673C8" w:rsidP="000673C8">
            <w:pPr>
              <w:jc w:val="center"/>
            </w:pPr>
            <w:r>
              <w:t>Tuesday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41B17AE" w14:textId="77777777" w:rsidR="000673C8" w:rsidRDefault="000673C8" w:rsidP="000673C8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E683BE9" w14:textId="77777777" w:rsidR="000673C8" w:rsidRDefault="000673C8" w:rsidP="000673C8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FCF4158" w14:textId="77777777" w:rsidR="000673C8" w:rsidRDefault="000673C8" w:rsidP="000673C8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D0AB5CB" w14:textId="77777777" w:rsidR="000673C8" w:rsidRDefault="000673C8" w:rsidP="000673C8">
            <w:pPr>
              <w:jc w:val="center"/>
            </w:pPr>
            <w:r>
              <w:t>Saturday</w:t>
            </w:r>
          </w:p>
        </w:tc>
      </w:tr>
      <w:tr w:rsidR="000673C8" w14:paraId="60396ED5" w14:textId="77777777" w:rsidTr="000673C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36CC1289" w14:textId="77777777" w:rsidR="000673C8" w:rsidRDefault="000673C8" w:rsidP="000673C8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DEFDE32" w14:textId="77777777" w:rsidR="000673C8" w:rsidRDefault="000673C8" w:rsidP="000673C8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62C087F" w14:textId="77777777" w:rsidR="000673C8" w:rsidRDefault="000673C8" w:rsidP="000673C8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24EABED" w14:textId="77777777" w:rsidR="000673C8" w:rsidRDefault="000673C8" w:rsidP="000673C8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F26A159" w14:textId="77777777" w:rsidR="000673C8" w:rsidRDefault="000673C8" w:rsidP="000673C8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808D603" w14:textId="77777777" w:rsidR="000673C8" w:rsidRDefault="000673C8" w:rsidP="000673C8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606DC2C" w14:textId="77777777" w:rsidR="000673C8" w:rsidRDefault="000673C8" w:rsidP="000673C8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</w:tr>
      <w:tr w:rsidR="000673C8" w14:paraId="1F03923C" w14:textId="77777777" w:rsidTr="000673C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165DBBF8" w14:textId="77777777" w:rsidR="000673C8" w:rsidRDefault="000673C8" w:rsidP="000673C8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500E3B9" w14:textId="77777777" w:rsidR="000673C8" w:rsidRDefault="000673C8" w:rsidP="000673C8">
            <w:pPr>
              <w:jc w:val="center"/>
            </w:pPr>
            <w:r>
              <w:t>6</w:t>
            </w:r>
            <w:r>
              <w:br/>
            </w:r>
            <w:r>
              <w:br/>
              <w:t>Labor 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E2D06C0" w14:textId="77777777" w:rsidR="000673C8" w:rsidRDefault="000673C8" w:rsidP="000673C8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068C5BA" w14:textId="77777777" w:rsidR="000673C8" w:rsidRDefault="000673C8" w:rsidP="000673C8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E76191C" w14:textId="77777777" w:rsidR="000673C8" w:rsidRDefault="000673C8" w:rsidP="000673C8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3AE04EA" w14:textId="77777777" w:rsidR="000673C8" w:rsidRDefault="000673C8" w:rsidP="000673C8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5FF5243" w14:textId="77777777" w:rsidR="000673C8" w:rsidRDefault="000673C8" w:rsidP="000673C8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0673C8" w14:paraId="193BB6A9" w14:textId="77777777" w:rsidTr="000673C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670DBC9F" w14:textId="77777777" w:rsidR="000673C8" w:rsidRDefault="000673C8" w:rsidP="000673C8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509FBC7" w14:textId="77777777" w:rsidR="000673C8" w:rsidRDefault="000673C8" w:rsidP="000673C8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B0CB6DE" w14:textId="77777777" w:rsidR="000673C8" w:rsidRDefault="000673C8" w:rsidP="000673C8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1D0379D" w14:textId="77777777" w:rsidR="000673C8" w:rsidRDefault="000673C8" w:rsidP="000673C8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BF2817D" w14:textId="77777777" w:rsidR="000673C8" w:rsidRDefault="000673C8" w:rsidP="000673C8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15E7134" w14:textId="77777777" w:rsidR="000673C8" w:rsidRDefault="000673C8" w:rsidP="000673C8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F2994BC" w14:textId="77777777" w:rsidR="000673C8" w:rsidRDefault="000673C8" w:rsidP="000673C8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0673C8" w14:paraId="4299CD03" w14:textId="77777777" w:rsidTr="000673C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22DB1F84" w14:textId="77777777" w:rsidR="000673C8" w:rsidRDefault="000673C8" w:rsidP="000673C8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B54C9EE" w14:textId="77777777" w:rsidR="000673C8" w:rsidRDefault="000673C8" w:rsidP="000673C8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ED38FC9" w14:textId="77777777" w:rsidR="000673C8" w:rsidRDefault="000673C8" w:rsidP="000673C8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53FC56B" w14:textId="77777777" w:rsidR="000673C8" w:rsidRDefault="000673C8" w:rsidP="000673C8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A858AF0" w14:textId="77777777" w:rsidR="000673C8" w:rsidRDefault="000673C8" w:rsidP="000673C8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502FF6B3" w14:textId="77777777" w:rsidR="000673C8" w:rsidRDefault="000673C8" w:rsidP="000673C8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5B17FEE0" w14:textId="77777777" w:rsidR="000673C8" w:rsidRDefault="000673C8" w:rsidP="000673C8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</w:tr>
      <w:tr w:rsidR="000673C8" w14:paraId="11F9A703" w14:textId="77777777" w:rsidTr="000673C8">
        <w:trPr>
          <w:trHeight w:val="1340"/>
        </w:trPr>
        <w:tc>
          <w:tcPr>
            <w:tcW w:w="1882" w:type="dxa"/>
          </w:tcPr>
          <w:p w14:paraId="215ACCAD" w14:textId="77777777" w:rsidR="000673C8" w:rsidRDefault="000673C8" w:rsidP="000673C8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336AC17F" w14:textId="77777777" w:rsidR="000673C8" w:rsidRDefault="000673C8" w:rsidP="000673C8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218DE4E7" w14:textId="77777777" w:rsidR="000673C8" w:rsidRDefault="000673C8" w:rsidP="000673C8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5B933B7F" w14:textId="77777777" w:rsidR="000673C8" w:rsidRDefault="000673C8" w:rsidP="000673C8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3A5E5F36" w14:textId="77777777" w:rsidR="000673C8" w:rsidRDefault="000673C8" w:rsidP="000673C8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51777FEB" w14:textId="77777777" w:rsidR="000673C8" w:rsidRDefault="000673C8" w:rsidP="000673C8">
            <w:pPr>
              <w:jc w:val="center"/>
            </w:pPr>
          </w:p>
        </w:tc>
        <w:tc>
          <w:tcPr>
            <w:tcW w:w="1883" w:type="dxa"/>
          </w:tcPr>
          <w:p w14:paraId="70734A63" w14:textId="77777777" w:rsidR="000673C8" w:rsidRDefault="000673C8" w:rsidP="000673C8">
            <w:pPr>
              <w:jc w:val="center"/>
            </w:pPr>
          </w:p>
        </w:tc>
      </w:tr>
      <w:tr w:rsidR="000673C8" w14:paraId="123C1F78" w14:textId="77777777" w:rsidTr="000673C8">
        <w:trPr>
          <w:trHeight w:val="1340"/>
        </w:trPr>
        <w:tc>
          <w:tcPr>
            <w:tcW w:w="1882" w:type="dxa"/>
          </w:tcPr>
          <w:p w14:paraId="3188D90F" w14:textId="77777777" w:rsidR="000673C8" w:rsidRDefault="000673C8" w:rsidP="000673C8">
            <w:pPr>
              <w:jc w:val="center"/>
            </w:pPr>
          </w:p>
        </w:tc>
        <w:tc>
          <w:tcPr>
            <w:tcW w:w="1882" w:type="dxa"/>
          </w:tcPr>
          <w:p w14:paraId="69FBEC6A" w14:textId="77777777" w:rsidR="000673C8" w:rsidRDefault="000673C8" w:rsidP="000673C8">
            <w:pPr>
              <w:jc w:val="center"/>
            </w:pPr>
          </w:p>
        </w:tc>
        <w:tc>
          <w:tcPr>
            <w:tcW w:w="1882" w:type="dxa"/>
          </w:tcPr>
          <w:p w14:paraId="00A981CB" w14:textId="77777777" w:rsidR="000673C8" w:rsidRDefault="000673C8" w:rsidP="000673C8">
            <w:pPr>
              <w:jc w:val="center"/>
            </w:pPr>
          </w:p>
        </w:tc>
        <w:tc>
          <w:tcPr>
            <w:tcW w:w="1882" w:type="dxa"/>
          </w:tcPr>
          <w:p w14:paraId="01E4EFB7" w14:textId="77777777" w:rsidR="000673C8" w:rsidRDefault="000673C8" w:rsidP="000673C8">
            <w:pPr>
              <w:jc w:val="center"/>
            </w:pPr>
          </w:p>
        </w:tc>
        <w:tc>
          <w:tcPr>
            <w:tcW w:w="1882" w:type="dxa"/>
          </w:tcPr>
          <w:p w14:paraId="46CCDDFA" w14:textId="77777777" w:rsidR="000673C8" w:rsidRDefault="000673C8" w:rsidP="000673C8">
            <w:pPr>
              <w:jc w:val="center"/>
            </w:pPr>
          </w:p>
        </w:tc>
        <w:tc>
          <w:tcPr>
            <w:tcW w:w="1883" w:type="dxa"/>
          </w:tcPr>
          <w:p w14:paraId="3C6CA263" w14:textId="77777777" w:rsidR="000673C8" w:rsidRDefault="000673C8" w:rsidP="000673C8">
            <w:pPr>
              <w:jc w:val="center"/>
            </w:pPr>
          </w:p>
        </w:tc>
        <w:tc>
          <w:tcPr>
            <w:tcW w:w="1883" w:type="dxa"/>
          </w:tcPr>
          <w:p w14:paraId="2E9E8409" w14:textId="77777777" w:rsidR="000673C8" w:rsidRDefault="000673C8" w:rsidP="000673C8">
            <w:pPr>
              <w:jc w:val="center"/>
            </w:pPr>
          </w:p>
        </w:tc>
      </w:tr>
    </w:tbl>
    <w:p w14:paraId="278FFC09" w14:textId="77777777" w:rsidR="007268E4" w:rsidRPr="00BB4F60" w:rsidRDefault="000673C8" w:rsidP="000673C8">
      <w:pPr>
        <w:jc w:val="center"/>
      </w:pPr>
      <w:r>
        <w:t>© EditableCalendar.Com</w:t>
      </w:r>
    </w:p>
    <w:sectPr w:rsidR="007268E4" w:rsidRPr="00BB4F60" w:rsidSect="000673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C7A86" w14:textId="77777777" w:rsidR="00DD592E" w:rsidRDefault="00DD592E" w:rsidP="005762FE">
      <w:r>
        <w:separator/>
      </w:r>
    </w:p>
  </w:endnote>
  <w:endnote w:type="continuationSeparator" w:id="0">
    <w:p w14:paraId="619CD28A" w14:textId="77777777" w:rsidR="00DD592E" w:rsidRDefault="00DD592E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7210C" w14:textId="77777777" w:rsidR="00DD592E" w:rsidRDefault="00DD592E" w:rsidP="005762FE">
      <w:r>
        <w:separator/>
      </w:r>
    </w:p>
  </w:footnote>
  <w:footnote w:type="continuationSeparator" w:id="0">
    <w:p w14:paraId="4DE9849F" w14:textId="77777777" w:rsidR="00DD592E" w:rsidRDefault="00DD592E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C8"/>
    <w:rsid w:val="00037140"/>
    <w:rsid w:val="0004106F"/>
    <w:rsid w:val="000673C8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4E629F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D592E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EB685"/>
  <w15:docId w15:val="{07545B24-21AF-4A52-BDCA-949F1740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2027 Printable Calendar with Holidays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2026-04-04T03:39:00Z</dcterms:created>
  <dcterms:modified xsi:type="dcterms:W3CDTF">2026-04-04T03:39:00Z</dcterms:modified>
</cp:coreProperties>
</file>